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426B2B" w14:textId="61BBBEAA" w:rsidR="00EF2E43" w:rsidRDefault="005139F8" w:rsidP="005139F8">
      <w:pPr>
        <w:pStyle w:val="Heading1"/>
        <w:spacing w:before="60"/>
        <w:rPr>
          <w:rStyle w:val="Hyperlink"/>
          <w:rFonts w:ascii="Arial" w:hAnsi="Arial" w:cs="Arial"/>
          <w:color w:val="385623" w:themeColor="accent6" w:themeShade="80"/>
          <w:sz w:val="20"/>
          <w:szCs w:val="20"/>
        </w:rPr>
      </w:pPr>
      <w:r w:rsidRPr="005139F8">
        <w:rPr>
          <w:rStyle w:val="Hyperlink"/>
          <w:noProof/>
          <w:color w:val="auto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2BCAE" wp14:editId="42C52C1B">
                <wp:simplePos x="0" y="0"/>
                <wp:positionH relativeFrom="column">
                  <wp:posOffset>-504825</wp:posOffset>
                </wp:positionH>
                <wp:positionV relativeFrom="paragraph">
                  <wp:posOffset>-114300</wp:posOffset>
                </wp:positionV>
                <wp:extent cx="7628890" cy="175260"/>
                <wp:effectExtent l="0" t="0" r="0" b="0"/>
                <wp:wrapThrough wrapText="bothSides">
                  <wp:wrapPolygon edited="0">
                    <wp:start x="0" y="0"/>
                    <wp:lineTo x="0" y="18783"/>
                    <wp:lineTo x="21521" y="18783"/>
                    <wp:lineTo x="21521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890" cy="175260"/>
                        </a:xfrm>
                        <a:prstGeom prst="rect">
                          <a:avLst/>
                        </a:prstGeom>
                        <a:solidFill>
                          <a:srgbClr val="00754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9.75pt;margin-top:-9pt;width:600.7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" fillcolor="#007549" stroked="f" strokeweight=".5pt">
                <w10:wrap type="through"/>
              </v:rect>
            </w:pict>
          </mc:Fallback>
        </mc:AlternateContent>
      </w:r>
      <w:r w:rsidRPr="005139F8">
        <w:rPr>
          <w:rFonts w:ascii="Arial" w:hAnsi="Arial" w:cs="Arial"/>
          <w:b/>
          <w:noProof/>
          <w:color w:val="auto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F7998" wp14:editId="7A8E5E50">
                <wp:simplePos x="0" y="0"/>
                <wp:positionH relativeFrom="page">
                  <wp:posOffset>456565</wp:posOffset>
                </wp:positionH>
                <wp:positionV relativeFrom="page">
                  <wp:posOffset>1485900</wp:posOffset>
                </wp:positionV>
                <wp:extent cx="6610985" cy="840740"/>
                <wp:effectExtent l="0" t="0" r="18415" b="165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98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3262E" w14:textId="72C0B759" w:rsidR="005139F8" w:rsidRPr="005139F8" w:rsidRDefault="005139F8" w:rsidP="005139F8">
                            <w:pPr>
                              <w:pStyle w:val="Heading1"/>
                              <w:rPr>
                                <w:rFonts w:asciiTheme="minorHAnsi" w:hAnsiTheme="minorHAnsi" w:cstheme="minorHAnsi"/>
                                <w:b/>
                                <w:color w:val="007549"/>
                                <w:sz w:val="40"/>
                                <w:szCs w:val="40"/>
                              </w:rPr>
                            </w:pPr>
                            <w:r w:rsidRPr="005139F8">
                              <w:rPr>
                                <w:rFonts w:asciiTheme="minorHAnsi" w:hAnsiTheme="minorHAnsi" w:cstheme="minorHAnsi"/>
                                <w:b/>
                                <w:color w:val="007549"/>
                                <w:sz w:val="40"/>
                                <w:szCs w:val="40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95pt;margin-top:117pt;width:520.55pt;height:66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" filled="f" stroked="f">
                <v:textbox inset="0,0,0,0">
                  <w:txbxContent>
                    <w:p w14:paraId="3393262E" w14:textId="72C0B759" w:rsidR="005139F8" w:rsidRPr="005139F8" w:rsidRDefault="005139F8" w:rsidP="005139F8">
                      <w:pPr>
                        <w:pStyle w:val="Heading1"/>
                        <w:rPr>
                          <w:rFonts w:asciiTheme="minorHAnsi" w:hAnsiTheme="minorHAnsi" w:cstheme="minorHAnsi"/>
                          <w:b/>
                          <w:color w:val="007549"/>
                          <w:sz w:val="40"/>
                          <w:szCs w:val="40"/>
                        </w:rPr>
                      </w:pPr>
                      <w:r w:rsidRPr="005139F8">
                        <w:rPr>
                          <w:rFonts w:asciiTheme="minorHAnsi" w:hAnsiTheme="minorHAnsi" w:cstheme="minorHAnsi"/>
                          <w:b/>
                          <w:color w:val="007549"/>
                          <w:sz w:val="40"/>
                          <w:szCs w:val="40"/>
                        </w:rPr>
                        <w:t>Registration Form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F2E43" w:rsidRPr="005139F8">
        <w:rPr>
          <w:rFonts w:ascii="Arial" w:hAnsi="Arial" w:cs="Arial"/>
          <w:color w:val="auto"/>
          <w:sz w:val="20"/>
          <w:szCs w:val="20"/>
        </w:rPr>
        <w:t xml:space="preserve">Please return completed </w:t>
      </w:r>
      <w:r w:rsidR="00A34B95" w:rsidRPr="005139F8">
        <w:rPr>
          <w:rFonts w:ascii="Arial" w:hAnsi="Arial" w:cs="Arial"/>
          <w:color w:val="auto"/>
          <w:sz w:val="20"/>
          <w:szCs w:val="20"/>
        </w:rPr>
        <w:t>form</w:t>
      </w:r>
      <w:r w:rsidR="00EF2E43" w:rsidRPr="005139F8">
        <w:rPr>
          <w:rFonts w:ascii="Arial" w:hAnsi="Arial" w:cs="Arial"/>
          <w:color w:val="auto"/>
          <w:sz w:val="20"/>
          <w:szCs w:val="20"/>
        </w:rPr>
        <w:t xml:space="preserve"> to </w:t>
      </w:r>
      <w:r w:rsidR="00D76AB4" w:rsidRPr="005139F8">
        <w:rPr>
          <w:rFonts w:ascii="Arial" w:hAnsi="Arial" w:cs="Arial"/>
          <w:color w:val="auto"/>
          <w:sz w:val="20"/>
          <w:szCs w:val="20"/>
        </w:rPr>
        <w:t>Rural Directions Pty</w:t>
      </w:r>
      <w:r w:rsidR="00442550" w:rsidRPr="005139F8">
        <w:rPr>
          <w:rFonts w:ascii="Arial" w:hAnsi="Arial" w:cs="Arial"/>
          <w:color w:val="auto"/>
          <w:sz w:val="20"/>
          <w:szCs w:val="20"/>
        </w:rPr>
        <w:t xml:space="preserve"> Ltd</w:t>
      </w:r>
      <w:r w:rsidR="00FF4651" w:rsidRPr="005139F8">
        <w:rPr>
          <w:rFonts w:ascii="Arial" w:hAnsi="Arial" w:cs="Arial"/>
          <w:color w:val="auto"/>
          <w:sz w:val="20"/>
          <w:szCs w:val="20"/>
        </w:rPr>
        <w:t>:</w:t>
      </w:r>
      <w:hyperlink r:id="rId9" w:history="1">
        <w:r w:rsidR="002B0479" w:rsidRPr="005139F8">
          <w:rPr>
            <w:rStyle w:val="Hyperlink"/>
            <w:rFonts w:ascii="Arial" w:hAnsi="Arial" w:cs="Arial"/>
            <w:color w:val="auto"/>
            <w:sz w:val="20"/>
            <w:szCs w:val="20"/>
          </w:rPr>
          <w:t xml:space="preserve"> admin@ruraldirections.com</w:t>
        </w:r>
      </w:hyperlink>
      <w:r w:rsidR="002B0479" w:rsidRPr="00F7225E">
        <w:rPr>
          <w:rStyle w:val="Hyperlink"/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</w:p>
    <w:p w14:paraId="5871D9D3" w14:textId="77777777" w:rsidR="009A7DE4" w:rsidRDefault="009A7DE4" w:rsidP="00A34B95">
      <w:pPr>
        <w:pStyle w:val="NoSpacing"/>
        <w:rPr>
          <w:rStyle w:val="Hyperlink"/>
          <w:rFonts w:ascii="Arial" w:hAnsi="Arial" w:cs="Arial"/>
          <w:color w:val="385623" w:themeColor="accent6" w:themeShade="8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3827"/>
        <w:gridCol w:w="3828"/>
      </w:tblGrid>
      <w:tr w:rsidR="009A7DE4" w:rsidRPr="00134321" w14:paraId="53A455F0" w14:textId="77777777" w:rsidTr="00846606">
        <w:trPr>
          <w:trHeight w:val="392"/>
        </w:trPr>
        <w:tc>
          <w:tcPr>
            <w:tcW w:w="2518" w:type="dxa"/>
            <w:vAlign w:val="center"/>
          </w:tcPr>
          <w:p w14:paraId="1E3E97C3" w14:textId="538B164F" w:rsidR="009A7DE4" w:rsidRPr="00134321" w:rsidRDefault="00503E95" w:rsidP="009A7DE4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Workshop</w:t>
            </w:r>
            <w:r w:rsidR="009A7DE4" w:rsidRPr="00134321">
              <w:rPr>
                <w:rFonts w:ascii="Arial" w:hAnsi="Arial" w:cs="Arial"/>
                <w:b/>
              </w:rPr>
              <w:t xml:space="preserve"> Name</w:t>
            </w:r>
          </w:p>
        </w:tc>
        <w:tc>
          <w:tcPr>
            <w:tcW w:w="7655" w:type="dxa"/>
            <w:gridSpan w:val="2"/>
            <w:vAlign w:val="center"/>
          </w:tcPr>
          <w:p w14:paraId="6250DFBE" w14:textId="627B19E7" w:rsidR="009A7DE4" w:rsidRPr="00134321" w:rsidRDefault="00442550" w:rsidP="009A7DE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Southern BusinessEDGE</w:t>
            </w:r>
            <w:r w:rsidR="000A1E17">
              <w:rPr>
                <w:rFonts w:ascii="Arial" w:hAnsi="Arial" w:cs="Arial"/>
              </w:rPr>
              <w:t xml:space="preserve"> </w:t>
            </w:r>
          </w:p>
        </w:tc>
      </w:tr>
      <w:tr w:rsidR="009A7DE4" w:rsidRPr="00134321" w14:paraId="7B9181AA" w14:textId="77777777" w:rsidTr="005139F8">
        <w:trPr>
          <w:trHeight w:val="1407"/>
        </w:trPr>
        <w:tc>
          <w:tcPr>
            <w:tcW w:w="2518" w:type="dxa"/>
            <w:vAlign w:val="center"/>
          </w:tcPr>
          <w:p w14:paraId="4FB56CB4" w14:textId="2811F565" w:rsidR="009A7DE4" w:rsidRPr="00134321" w:rsidRDefault="00503E95" w:rsidP="009A7DE4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Workshop</w:t>
            </w:r>
            <w:r w:rsidR="009A7DE4" w:rsidRPr="00134321">
              <w:rPr>
                <w:rFonts w:ascii="Arial" w:hAnsi="Arial" w:cs="Arial"/>
                <w:b/>
              </w:rPr>
              <w:t xml:space="preserve"> date and location </w:t>
            </w:r>
            <w:r w:rsidR="00846606">
              <w:rPr>
                <w:rFonts w:ascii="Arial" w:hAnsi="Arial" w:cs="Arial"/>
                <w:b/>
              </w:rPr>
              <w:t>(please tick)</w:t>
            </w:r>
          </w:p>
        </w:tc>
        <w:tc>
          <w:tcPr>
            <w:tcW w:w="7655" w:type="dxa"/>
            <w:gridSpan w:val="2"/>
            <w:vAlign w:val="center"/>
          </w:tcPr>
          <w:p w14:paraId="2F4288F4" w14:textId="6206C655" w:rsidR="009A7DE4" w:rsidRDefault="00442550" w:rsidP="00442550">
            <w:pPr>
              <w:pStyle w:val="ListParagraph"/>
              <w:numPr>
                <w:ilvl w:val="0"/>
                <w:numId w:val="7"/>
              </w:numPr>
              <w:spacing w:after="0"/>
              <w:ind w:left="45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Tuesday 4 and Wednesday 5 April </w:t>
            </w:r>
            <w:r w:rsidR="007F3DB4">
              <w:rPr>
                <w:rFonts w:ascii="Arial" w:hAnsi="Arial" w:cs="Arial"/>
                <w:b/>
              </w:rPr>
              <w:t>2017</w:t>
            </w:r>
            <w:r w:rsidR="00846606" w:rsidRPr="00846606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Meningie</w:t>
            </w:r>
          </w:p>
          <w:p w14:paraId="5FB803C3" w14:textId="65882D42" w:rsidR="00442550" w:rsidRDefault="00442550" w:rsidP="00442550">
            <w:pPr>
              <w:pStyle w:val="ListParagraph"/>
              <w:numPr>
                <w:ilvl w:val="0"/>
                <w:numId w:val="7"/>
              </w:numPr>
              <w:spacing w:after="0"/>
              <w:ind w:left="45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Wednesday 5 and Thursday 6 July, 2017, Strathalbyn</w:t>
            </w:r>
          </w:p>
          <w:p w14:paraId="6D501471" w14:textId="2353793B" w:rsidR="00442550" w:rsidRDefault="00442550" w:rsidP="00442550">
            <w:pPr>
              <w:pStyle w:val="ListParagraph"/>
              <w:numPr>
                <w:ilvl w:val="0"/>
                <w:numId w:val="7"/>
              </w:numPr>
              <w:spacing w:after="0"/>
              <w:ind w:left="45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Wednesday 13 and Thursday 14 September 2017, Millicent</w:t>
            </w:r>
          </w:p>
          <w:p w14:paraId="7E180C01" w14:textId="618515D7" w:rsidR="00442550" w:rsidRPr="00846606" w:rsidRDefault="00442550" w:rsidP="005139F8">
            <w:pPr>
              <w:pStyle w:val="ListParagraph"/>
              <w:numPr>
                <w:ilvl w:val="0"/>
                <w:numId w:val="7"/>
              </w:numPr>
              <w:spacing w:after="0"/>
              <w:ind w:left="45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Wednesday 20 and Thursday 21 September, Clare</w:t>
            </w:r>
          </w:p>
        </w:tc>
      </w:tr>
      <w:tr w:rsidR="009A7DE4" w:rsidRPr="00134321" w14:paraId="0006006F" w14:textId="77777777" w:rsidTr="004A7BC5">
        <w:trPr>
          <w:trHeight w:val="567"/>
        </w:trPr>
        <w:tc>
          <w:tcPr>
            <w:tcW w:w="2518" w:type="dxa"/>
            <w:vMerge w:val="restart"/>
            <w:vAlign w:val="center"/>
          </w:tcPr>
          <w:p w14:paraId="1C5FE7D3" w14:textId="342D1834" w:rsidR="009A7DE4" w:rsidRPr="00134321" w:rsidRDefault="009A7DE4" w:rsidP="009A7DE4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>Name/s</w:t>
            </w:r>
          </w:p>
        </w:tc>
        <w:tc>
          <w:tcPr>
            <w:tcW w:w="7655" w:type="dxa"/>
            <w:gridSpan w:val="2"/>
            <w:vAlign w:val="center"/>
          </w:tcPr>
          <w:p w14:paraId="264D56C1" w14:textId="57C1DFB0" w:rsidR="009A7DE4" w:rsidRPr="00134321" w:rsidRDefault="009A7DE4" w:rsidP="009A7DE4">
            <w:pPr>
              <w:spacing w:after="0"/>
              <w:rPr>
                <w:rFonts w:ascii="Arial" w:hAnsi="Arial" w:cs="Arial"/>
              </w:rPr>
            </w:pPr>
            <w:r w:rsidRPr="00134321">
              <w:rPr>
                <w:rFonts w:ascii="Arial" w:hAnsi="Arial" w:cs="Arial"/>
              </w:rPr>
              <w:t xml:space="preserve">Attendee 1: </w:t>
            </w:r>
          </w:p>
        </w:tc>
      </w:tr>
      <w:tr w:rsidR="009A7DE4" w:rsidRPr="00134321" w14:paraId="329E9E0A" w14:textId="77777777" w:rsidTr="004A7BC5">
        <w:trPr>
          <w:trHeight w:val="567"/>
        </w:trPr>
        <w:tc>
          <w:tcPr>
            <w:tcW w:w="2518" w:type="dxa"/>
            <w:vMerge/>
            <w:vAlign w:val="center"/>
          </w:tcPr>
          <w:p w14:paraId="6F8BBD1A" w14:textId="77777777" w:rsidR="009A7DE4" w:rsidRPr="00134321" w:rsidRDefault="009A7DE4" w:rsidP="009A7DE4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5EE281E9" w14:textId="4C23549A" w:rsidR="009A7DE4" w:rsidRPr="00134321" w:rsidRDefault="009A7DE4" w:rsidP="009A7DE4">
            <w:pPr>
              <w:spacing w:after="0"/>
              <w:rPr>
                <w:rFonts w:ascii="Arial" w:hAnsi="Arial" w:cs="Arial"/>
              </w:rPr>
            </w:pPr>
            <w:r w:rsidRPr="00134321">
              <w:rPr>
                <w:rFonts w:ascii="Arial" w:hAnsi="Arial" w:cs="Arial"/>
              </w:rPr>
              <w:t xml:space="preserve">Attendee 2: </w:t>
            </w:r>
          </w:p>
        </w:tc>
      </w:tr>
      <w:tr w:rsidR="009A7DE4" w:rsidRPr="00134321" w14:paraId="12ECD9B3" w14:textId="77777777" w:rsidTr="004A7BC5">
        <w:trPr>
          <w:trHeight w:val="567"/>
        </w:trPr>
        <w:tc>
          <w:tcPr>
            <w:tcW w:w="2518" w:type="dxa"/>
            <w:vAlign w:val="center"/>
          </w:tcPr>
          <w:p w14:paraId="0A21A9AC" w14:textId="43975A98" w:rsidR="009A7DE4" w:rsidRPr="00134321" w:rsidRDefault="009A7DE4" w:rsidP="009A7DE4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>Trading name</w:t>
            </w:r>
          </w:p>
        </w:tc>
        <w:tc>
          <w:tcPr>
            <w:tcW w:w="7655" w:type="dxa"/>
            <w:gridSpan w:val="2"/>
            <w:vAlign w:val="center"/>
          </w:tcPr>
          <w:p w14:paraId="4876DC43" w14:textId="77777777" w:rsidR="009A7DE4" w:rsidRPr="00134321" w:rsidRDefault="009A7DE4" w:rsidP="009A7DE4">
            <w:pPr>
              <w:spacing w:after="0"/>
              <w:rPr>
                <w:rFonts w:ascii="Arial" w:hAnsi="Arial" w:cs="Arial"/>
              </w:rPr>
            </w:pPr>
          </w:p>
        </w:tc>
      </w:tr>
      <w:tr w:rsidR="00134321" w:rsidRPr="00134321" w14:paraId="47438438" w14:textId="77777777" w:rsidTr="004A7BC5">
        <w:trPr>
          <w:trHeight w:val="567"/>
        </w:trPr>
        <w:tc>
          <w:tcPr>
            <w:tcW w:w="2518" w:type="dxa"/>
            <w:vAlign w:val="center"/>
          </w:tcPr>
          <w:p w14:paraId="0F2F0826" w14:textId="0434296C" w:rsidR="00134321" w:rsidRPr="00134321" w:rsidRDefault="00134321" w:rsidP="009A7DE4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>ABN</w:t>
            </w:r>
          </w:p>
        </w:tc>
        <w:tc>
          <w:tcPr>
            <w:tcW w:w="7655" w:type="dxa"/>
            <w:gridSpan w:val="2"/>
            <w:vAlign w:val="center"/>
          </w:tcPr>
          <w:p w14:paraId="1A58445E" w14:textId="77777777" w:rsidR="00134321" w:rsidRPr="00134321" w:rsidRDefault="00134321" w:rsidP="009A7DE4">
            <w:pPr>
              <w:spacing w:after="0"/>
              <w:rPr>
                <w:rFonts w:ascii="Arial" w:hAnsi="Arial" w:cs="Arial"/>
              </w:rPr>
            </w:pPr>
          </w:p>
        </w:tc>
      </w:tr>
      <w:tr w:rsidR="009A7DE4" w:rsidRPr="00134321" w14:paraId="18370641" w14:textId="77777777" w:rsidTr="004A7BC5">
        <w:trPr>
          <w:trHeight w:val="567"/>
        </w:trPr>
        <w:tc>
          <w:tcPr>
            <w:tcW w:w="2518" w:type="dxa"/>
            <w:vAlign w:val="center"/>
          </w:tcPr>
          <w:p w14:paraId="236855F6" w14:textId="207B437E" w:rsidR="009A7DE4" w:rsidRPr="00134321" w:rsidRDefault="009A7DE4" w:rsidP="009A7DE4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>Postal address</w:t>
            </w:r>
          </w:p>
        </w:tc>
        <w:tc>
          <w:tcPr>
            <w:tcW w:w="7655" w:type="dxa"/>
            <w:gridSpan w:val="2"/>
            <w:vAlign w:val="center"/>
          </w:tcPr>
          <w:p w14:paraId="74B67F1A" w14:textId="77777777" w:rsidR="009A7DE4" w:rsidRPr="00134321" w:rsidRDefault="009A7DE4" w:rsidP="009A7DE4">
            <w:pPr>
              <w:spacing w:after="0"/>
              <w:rPr>
                <w:rFonts w:ascii="Arial" w:hAnsi="Arial" w:cs="Arial"/>
              </w:rPr>
            </w:pPr>
          </w:p>
        </w:tc>
      </w:tr>
      <w:tr w:rsidR="004A7BC5" w:rsidRPr="00134321" w14:paraId="3B907A3F" w14:textId="77777777" w:rsidTr="004A7BC5">
        <w:trPr>
          <w:trHeight w:val="567"/>
        </w:trPr>
        <w:tc>
          <w:tcPr>
            <w:tcW w:w="2518" w:type="dxa"/>
            <w:vAlign w:val="center"/>
          </w:tcPr>
          <w:p w14:paraId="11F79E31" w14:textId="33D90AF9" w:rsidR="004A7BC5" w:rsidRPr="00134321" w:rsidRDefault="004A7BC5" w:rsidP="009A7DE4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 xml:space="preserve">Mobile phone </w:t>
            </w:r>
          </w:p>
        </w:tc>
        <w:tc>
          <w:tcPr>
            <w:tcW w:w="3827" w:type="dxa"/>
            <w:vAlign w:val="center"/>
          </w:tcPr>
          <w:p w14:paraId="2AE88ABC" w14:textId="77777777" w:rsidR="004A7BC5" w:rsidRPr="00134321" w:rsidRDefault="004A7BC5" w:rsidP="009A7DE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Attendee 1:</w:t>
            </w:r>
          </w:p>
        </w:tc>
        <w:tc>
          <w:tcPr>
            <w:tcW w:w="3828" w:type="dxa"/>
            <w:vAlign w:val="center"/>
          </w:tcPr>
          <w:p w14:paraId="637C8894" w14:textId="361F18B4" w:rsidR="004A7BC5" w:rsidRPr="00134321" w:rsidRDefault="004A7BC5" w:rsidP="009A7DE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Attendee 2: </w:t>
            </w:r>
          </w:p>
        </w:tc>
      </w:tr>
      <w:tr w:rsidR="009A7DE4" w:rsidRPr="00134321" w14:paraId="6C45FE6B" w14:textId="77777777" w:rsidTr="004A7BC5">
        <w:trPr>
          <w:trHeight w:val="567"/>
        </w:trPr>
        <w:tc>
          <w:tcPr>
            <w:tcW w:w="2518" w:type="dxa"/>
            <w:vAlign w:val="center"/>
          </w:tcPr>
          <w:p w14:paraId="30AE8C9E" w14:textId="2886AFE6" w:rsidR="009A7DE4" w:rsidRPr="00134321" w:rsidRDefault="009A7DE4" w:rsidP="009A7DE4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 xml:space="preserve">Email address </w:t>
            </w:r>
          </w:p>
        </w:tc>
        <w:tc>
          <w:tcPr>
            <w:tcW w:w="7655" w:type="dxa"/>
            <w:gridSpan w:val="2"/>
            <w:vAlign w:val="center"/>
          </w:tcPr>
          <w:p w14:paraId="3355590C" w14:textId="77777777" w:rsidR="009A7DE4" w:rsidRPr="00134321" w:rsidRDefault="009A7DE4" w:rsidP="009A7DE4">
            <w:pPr>
              <w:spacing w:after="0"/>
              <w:rPr>
                <w:rFonts w:ascii="Arial" w:hAnsi="Arial" w:cs="Arial"/>
              </w:rPr>
            </w:pPr>
          </w:p>
        </w:tc>
      </w:tr>
      <w:tr w:rsidR="009A7DE4" w:rsidRPr="00134321" w14:paraId="1CA85430" w14:textId="77777777" w:rsidTr="004A7BC5">
        <w:trPr>
          <w:trHeight w:val="567"/>
        </w:trPr>
        <w:tc>
          <w:tcPr>
            <w:tcW w:w="2518" w:type="dxa"/>
            <w:vAlign w:val="center"/>
          </w:tcPr>
          <w:p w14:paraId="543E3FA3" w14:textId="71F4D3E5" w:rsidR="009A7DE4" w:rsidRPr="00134321" w:rsidRDefault="009A7DE4" w:rsidP="009A7DE4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 xml:space="preserve">Enterprise mix </w:t>
            </w:r>
          </w:p>
        </w:tc>
        <w:tc>
          <w:tcPr>
            <w:tcW w:w="7655" w:type="dxa"/>
            <w:gridSpan w:val="2"/>
            <w:vAlign w:val="center"/>
          </w:tcPr>
          <w:p w14:paraId="731C384A" w14:textId="77777777" w:rsidR="009A7DE4" w:rsidRPr="00134321" w:rsidRDefault="009A7DE4" w:rsidP="009A7DE4">
            <w:pPr>
              <w:spacing w:after="0"/>
              <w:rPr>
                <w:rFonts w:ascii="Arial" w:hAnsi="Arial" w:cs="Arial"/>
              </w:rPr>
            </w:pPr>
          </w:p>
        </w:tc>
      </w:tr>
      <w:tr w:rsidR="009A7DE4" w:rsidRPr="00134321" w14:paraId="735E1E3C" w14:textId="77777777" w:rsidTr="004A7BC5">
        <w:trPr>
          <w:trHeight w:val="567"/>
        </w:trPr>
        <w:tc>
          <w:tcPr>
            <w:tcW w:w="2518" w:type="dxa"/>
            <w:vAlign w:val="center"/>
          </w:tcPr>
          <w:p w14:paraId="00B27F19" w14:textId="3119BA08" w:rsidR="009A7DE4" w:rsidRPr="00134321" w:rsidRDefault="009A7DE4" w:rsidP="00503E95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 xml:space="preserve">How did you hear about this </w:t>
            </w:r>
            <w:r w:rsidR="00503E95">
              <w:rPr>
                <w:rFonts w:ascii="Arial" w:hAnsi="Arial" w:cs="Arial"/>
                <w:b/>
              </w:rPr>
              <w:t>workshop</w:t>
            </w:r>
            <w:r w:rsidRPr="00134321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7655" w:type="dxa"/>
            <w:gridSpan w:val="2"/>
            <w:vAlign w:val="center"/>
          </w:tcPr>
          <w:p w14:paraId="5AC28466" w14:textId="77777777" w:rsidR="009A7DE4" w:rsidRPr="00134321" w:rsidRDefault="009A7DE4" w:rsidP="009A7DE4">
            <w:pPr>
              <w:spacing w:after="0"/>
              <w:rPr>
                <w:rFonts w:ascii="Arial" w:hAnsi="Arial" w:cs="Arial"/>
              </w:rPr>
            </w:pPr>
          </w:p>
        </w:tc>
      </w:tr>
      <w:tr w:rsidR="009A7DE4" w:rsidRPr="00134321" w14:paraId="5EF47329" w14:textId="77777777" w:rsidTr="004A7BC5">
        <w:trPr>
          <w:trHeight w:val="567"/>
        </w:trPr>
        <w:tc>
          <w:tcPr>
            <w:tcW w:w="2518" w:type="dxa"/>
            <w:vAlign w:val="center"/>
          </w:tcPr>
          <w:p w14:paraId="7CBADFA6" w14:textId="78F6C3D8" w:rsidR="009A7DE4" w:rsidRPr="00134321" w:rsidRDefault="009A7DE4" w:rsidP="009A7DE4">
            <w:pPr>
              <w:spacing w:after="0"/>
              <w:rPr>
                <w:rFonts w:ascii="Arial" w:hAnsi="Arial" w:cs="Arial"/>
                <w:b/>
              </w:rPr>
            </w:pPr>
            <w:r w:rsidRPr="00134321">
              <w:rPr>
                <w:rFonts w:ascii="Arial" w:hAnsi="Arial" w:cs="Arial"/>
                <w:b/>
              </w:rPr>
              <w:t xml:space="preserve">Dietary </w:t>
            </w:r>
            <w:r w:rsidR="0094615C">
              <w:rPr>
                <w:rFonts w:ascii="Arial" w:hAnsi="Arial" w:cs="Arial"/>
                <w:b/>
              </w:rPr>
              <w:t>requirements</w:t>
            </w:r>
          </w:p>
        </w:tc>
        <w:tc>
          <w:tcPr>
            <w:tcW w:w="7655" w:type="dxa"/>
            <w:gridSpan w:val="2"/>
            <w:vAlign w:val="center"/>
          </w:tcPr>
          <w:p w14:paraId="2822ED40" w14:textId="77777777" w:rsidR="009A7DE4" w:rsidRPr="00134321" w:rsidRDefault="009A7DE4" w:rsidP="009A7DE4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4448A4A7" w14:textId="77777777" w:rsidR="009A7DE4" w:rsidRPr="00846606" w:rsidRDefault="009A7DE4" w:rsidP="0045336B">
      <w:pPr>
        <w:spacing w:after="0"/>
        <w:rPr>
          <w:rFonts w:ascii="Arial" w:hAnsi="Arial" w:cs="Arial"/>
          <w:b/>
          <w:sz w:val="20"/>
          <w:szCs w:val="24"/>
        </w:rPr>
      </w:pPr>
    </w:p>
    <w:p w14:paraId="3B975A1D" w14:textId="2962ADB8" w:rsidR="00883835" w:rsidRPr="0002265C" w:rsidRDefault="00883835" w:rsidP="0002265C">
      <w:pPr>
        <w:spacing w:after="0"/>
        <w:rPr>
          <w:rFonts w:ascii="Arial" w:hAnsi="Arial" w:cs="Arial"/>
          <w:lang w:eastAsia="en-AU"/>
        </w:rPr>
      </w:pPr>
      <w:r w:rsidRPr="00134321">
        <w:rPr>
          <w:rFonts w:ascii="Arial" w:hAnsi="Arial" w:cs="Arial"/>
          <w:b/>
        </w:rPr>
        <w:t xml:space="preserve">Cost: </w:t>
      </w:r>
      <w:r w:rsidR="0002265C">
        <w:rPr>
          <w:rFonts w:ascii="Arial" w:hAnsi="Arial" w:cs="Arial"/>
          <w:b/>
        </w:rPr>
        <w:t xml:space="preserve"> </w:t>
      </w:r>
      <w:r w:rsidR="0002265C" w:rsidRPr="0002265C">
        <w:rPr>
          <w:rFonts w:ascii="Arial" w:hAnsi="Arial" w:cs="Arial"/>
          <w:lang w:eastAsia="en-AU"/>
        </w:rPr>
        <w:t>Register</w:t>
      </w:r>
      <w:r w:rsidR="005524F8">
        <w:rPr>
          <w:rFonts w:ascii="Arial" w:hAnsi="Arial" w:cs="Arial"/>
          <w:lang w:eastAsia="en-AU"/>
        </w:rPr>
        <w:t>, by the 17</w:t>
      </w:r>
      <w:r w:rsidR="005524F8" w:rsidRPr="005524F8">
        <w:rPr>
          <w:rFonts w:ascii="Arial" w:hAnsi="Arial" w:cs="Arial"/>
          <w:vertAlign w:val="superscript"/>
          <w:lang w:eastAsia="en-AU"/>
        </w:rPr>
        <w:t>th</w:t>
      </w:r>
      <w:r w:rsidR="005524F8">
        <w:rPr>
          <w:rFonts w:ascii="Arial" w:hAnsi="Arial" w:cs="Arial"/>
          <w:lang w:eastAsia="en-AU"/>
        </w:rPr>
        <w:t xml:space="preserve"> of March for Meningie, or </w:t>
      </w:r>
      <w:r w:rsidR="0002265C" w:rsidRPr="0002265C">
        <w:rPr>
          <w:rFonts w:ascii="Arial" w:hAnsi="Arial" w:cs="Arial"/>
          <w:lang w:eastAsia="en-AU"/>
        </w:rPr>
        <w:t xml:space="preserve">four weeks prior to the event </w:t>
      </w:r>
      <w:r w:rsidR="005524F8">
        <w:rPr>
          <w:rFonts w:ascii="Arial" w:hAnsi="Arial" w:cs="Arial"/>
          <w:lang w:eastAsia="en-AU"/>
        </w:rPr>
        <w:t xml:space="preserve">at other locations, </w:t>
      </w:r>
      <w:r w:rsidR="0002265C" w:rsidRPr="0002265C">
        <w:rPr>
          <w:rFonts w:ascii="Arial" w:hAnsi="Arial" w:cs="Arial"/>
          <w:lang w:eastAsia="en-AU"/>
        </w:rPr>
        <w:t>to secure a discounted early bird rate of $1</w:t>
      </w:r>
      <w:r w:rsidR="005139F8">
        <w:rPr>
          <w:rFonts w:ascii="Arial" w:hAnsi="Arial" w:cs="Arial"/>
          <w:lang w:eastAsia="en-AU"/>
        </w:rPr>
        <w:t>,</w:t>
      </w:r>
      <w:r w:rsidR="0002265C" w:rsidRPr="0002265C">
        <w:rPr>
          <w:rFonts w:ascii="Arial" w:hAnsi="Arial" w:cs="Arial"/>
          <w:lang w:eastAsia="en-AU"/>
        </w:rPr>
        <w:t>250 (gst inc) for the first, and $1</w:t>
      </w:r>
      <w:r w:rsidR="005139F8">
        <w:rPr>
          <w:rFonts w:ascii="Arial" w:hAnsi="Arial" w:cs="Arial"/>
          <w:lang w:eastAsia="en-AU"/>
        </w:rPr>
        <w:t>,</w:t>
      </w:r>
      <w:r w:rsidR="0002265C" w:rsidRPr="0002265C">
        <w:rPr>
          <w:rFonts w:ascii="Arial" w:hAnsi="Arial" w:cs="Arial"/>
          <w:lang w:eastAsia="en-AU"/>
        </w:rPr>
        <w:t>000 (gst inc) for a second attendee from your business. A saving of $250 each compared to full commercial cost.</w:t>
      </w:r>
    </w:p>
    <w:p w14:paraId="24DD010A" w14:textId="77777777" w:rsidR="0002265C" w:rsidRDefault="0002265C" w:rsidP="00C42F9B">
      <w:pPr>
        <w:spacing w:after="0" w:line="240" w:lineRule="auto"/>
        <w:rPr>
          <w:rFonts w:ascii="Arial" w:hAnsi="Arial" w:cs="Arial"/>
          <w:lang w:eastAsia="en-AU"/>
        </w:rPr>
      </w:pPr>
    </w:p>
    <w:p w14:paraId="7B86AD85" w14:textId="6007D8B8" w:rsidR="00A40B0E" w:rsidRDefault="0045336B" w:rsidP="00C42F9B">
      <w:pPr>
        <w:spacing w:after="0" w:line="240" w:lineRule="auto"/>
        <w:rPr>
          <w:rFonts w:ascii="Arial" w:hAnsi="Arial" w:cs="Arial"/>
          <w:lang w:eastAsia="en-AU"/>
        </w:rPr>
      </w:pPr>
      <w:r w:rsidRPr="00134321">
        <w:rPr>
          <w:rFonts w:ascii="Arial" w:hAnsi="Arial" w:cs="Arial"/>
          <w:lang w:eastAsia="en-AU"/>
        </w:rPr>
        <w:t>For more information, please co</w:t>
      </w:r>
      <w:r w:rsidR="00846606">
        <w:rPr>
          <w:rFonts w:ascii="Arial" w:hAnsi="Arial" w:cs="Arial"/>
          <w:lang w:eastAsia="en-AU"/>
        </w:rPr>
        <w:t xml:space="preserve">ntact Rural Directions Pty Ltd on 08 8841 4500 or email </w:t>
      </w:r>
      <w:hyperlink r:id="rId10" w:history="1">
        <w:r w:rsidR="00846606" w:rsidRPr="001F0992">
          <w:rPr>
            <w:rStyle w:val="Hyperlink"/>
            <w:rFonts w:ascii="Arial" w:hAnsi="Arial" w:cs="Arial"/>
            <w:lang w:eastAsia="en-AU"/>
          </w:rPr>
          <w:t>admin@ruraldirections.com</w:t>
        </w:r>
      </w:hyperlink>
      <w:r w:rsidR="00846606">
        <w:rPr>
          <w:rFonts w:ascii="Arial" w:hAnsi="Arial" w:cs="Arial"/>
          <w:lang w:eastAsia="en-AU"/>
        </w:rPr>
        <w:t xml:space="preserve"> </w:t>
      </w:r>
    </w:p>
    <w:p w14:paraId="3457B533" w14:textId="77777777" w:rsidR="005139F8" w:rsidRPr="00846606" w:rsidRDefault="005139F8" w:rsidP="00C42F9B">
      <w:pPr>
        <w:spacing w:after="0" w:line="240" w:lineRule="auto"/>
        <w:rPr>
          <w:rFonts w:ascii="Arial" w:hAnsi="Arial" w:cs="Arial"/>
          <w:lang w:eastAsia="en-AU"/>
        </w:rPr>
      </w:pPr>
    </w:p>
    <w:p w14:paraId="49681A45" w14:textId="087507E9" w:rsidR="00B249BF" w:rsidRDefault="007F3DB4" w:rsidP="00C42F9B">
      <w:pPr>
        <w:spacing w:after="0" w:line="240" w:lineRule="auto"/>
        <w:rPr>
          <w:rFonts w:ascii="Arial" w:hAnsi="Arial" w:cs="Arial"/>
          <w:sz w:val="18"/>
          <w:szCs w:val="18"/>
          <w:lang w:eastAsia="en-AU"/>
        </w:rPr>
      </w:pPr>
      <w:r w:rsidRPr="00846606">
        <w:rPr>
          <w:rFonts w:ascii="Arial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64A73" wp14:editId="0CBD2920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421120" cy="1031240"/>
                <wp:effectExtent l="0" t="0" r="1778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70012" w14:textId="77777777" w:rsidR="00846606" w:rsidRPr="00B249BF" w:rsidRDefault="00846606" w:rsidP="005264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B249B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eastAsia="en-AU"/>
                              </w:rPr>
                              <w:t>Cancellation Policy</w:t>
                            </w:r>
                          </w:p>
                          <w:p w14:paraId="512A7B4B" w14:textId="77777777" w:rsidR="00846606" w:rsidRPr="00B249BF" w:rsidRDefault="00846606" w:rsidP="005264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B249BF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AU"/>
                              </w:rPr>
                              <w:t>If notice of cancellation is received no less than two weeks prior to the course start date, the full fee will be refunded. If notification is received between 5 days and 2 weeks prior to the course start date, a 20% fee will apply. If notification is received less than 5 working days prior to the course start date or not received at all, the full fee will be forfeited.</w:t>
                            </w:r>
                          </w:p>
                          <w:p w14:paraId="65C8D465" w14:textId="77777777" w:rsidR="00846606" w:rsidRPr="00B249BF" w:rsidRDefault="00846606" w:rsidP="005264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AU"/>
                              </w:rPr>
                            </w:pPr>
                          </w:p>
                          <w:p w14:paraId="648912F6" w14:textId="77777777" w:rsidR="00846606" w:rsidRPr="00846606" w:rsidRDefault="00846606" w:rsidP="005264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B249BF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AU"/>
                              </w:rPr>
                              <w:t>If the intended participant is unable to attend, a suitable substitute will be accepted right up to the morning of the course with no financial penalty.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AU"/>
                              </w:rPr>
                              <w:t xml:space="preserve"> </w:t>
                            </w:r>
                            <w:r w:rsidRPr="00B249BF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AU"/>
                              </w:rPr>
                              <w:t>By completing and returning the Registration Form, you are agreeing to the Cancellation Policy.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55pt;margin-top:3.85pt;width:505.6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">
                <v:textbox>
                  <w:txbxContent>
                    <w:p w14:paraId="16D70012" w14:textId="77777777" w:rsidR="00846606" w:rsidRPr="00B249BF" w:rsidRDefault="00846606" w:rsidP="005264C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eastAsia="en-AU"/>
                        </w:rPr>
                      </w:pPr>
                      <w:r w:rsidRPr="00B249B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eastAsia="en-AU"/>
                        </w:rPr>
                        <w:t>Cancellation Policy</w:t>
                      </w:r>
                    </w:p>
                    <w:p w14:paraId="512A7B4B" w14:textId="77777777" w:rsidR="00846606" w:rsidRPr="00B249BF" w:rsidRDefault="00846606" w:rsidP="005264C9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eastAsia="en-AU"/>
                        </w:rPr>
                      </w:pPr>
                      <w:r w:rsidRPr="00B249BF">
                        <w:rPr>
                          <w:rFonts w:ascii="Arial" w:hAnsi="Arial" w:cs="Arial"/>
                          <w:sz w:val="18"/>
                          <w:szCs w:val="18"/>
                          <w:lang w:eastAsia="en-AU"/>
                        </w:rPr>
                        <w:t>If notice of cancellation is received no less than two weeks prior to the course start date, the full fee will be refunded. If notification is received between 5 days and 2 weeks prior to the course start date, a 20% fee will apply. If notification is received less than 5 working days prior to the course start date or not received at all, the full fee will be forfeited.</w:t>
                      </w:r>
                    </w:p>
                    <w:p w14:paraId="65C8D465" w14:textId="77777777" w:rsidR="00846606" w:rsidRPr="00B249BF" w:rsidRDefault="00846606" w:rsidP="005264C9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eastAsia="en-AU"/>
                        </w:rPr>
                      </w:pPr>
                    </w:p>
                    <w:p w14:paraId="648912F6" w14:textId="77777777" w:rsidR="00846606" w:rsidRPr="00846606" w:rsidRDefault="00846606" w:rsidP="005264C9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eastAsia="en-AU"/>
                        </w:rPr>
                      </w:pPr>
                      <w:r w:rsidRPr="00B249BF">
                        <w:rPr>
                          <w:rFonts w:ascii="Arial" w:hAnsi="Arial" w:cs="Arial"/>
                          <w:sz w:val="18"/>
                          <w:szCs w:val="18"/>
                          <w:lang w:eastAsia="en-AU"/>
                        </w:rPr>
                        <w:t>If the intended participant is unable to attend, a suitable substitute will be accepted right up to the morning of the course with no financial penalty.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eastAsia="en-AU"/>
                        </w:rPr>
                        <w:t xml:space="preserve"> </w:t>
                      </w:r>
                      <w:r w:rsidRPr="00B249BF">
                        <w:rPr>
                          <w:rFonts w:ascii="Arial" w:hAnsi="Arial" w:cs="Arial"/>
                          <w:sz w:val="18"/>
                          <w:szCs w:val="18"/>
                          <w:lang w:eastAsia="en-AU"/>
                        </w:rPr>
                        <w:t>By completing and returning the Registration Form, you are agreeing to the Cancellation Policy.</w:t>
                      </w:r>
                    </w:p>
                  </w:txbxContent>
                </v:textbox>
              </v:shape>
            </w:pict>
          </mc:Fallback>
        </mc:AlternateContent>
      </w:r>
    </w:p>
    <w:p w14:paraId="1C590F0F" w14:textId="1D455906" w:rsidR="00846606" w:rsidRPr="00B249BF" w:rsidRDefault="00846606" w:rsidP="00C42F9B">
      <w:pPr>
        <w:spacing w:after="0" w:line="240" w:lineRule="auto"/>
        <w:rPr>
          <w:rFonts w:ascii="Arial" w:hAnsi="Arial" w:cs="Arial"/>
          <w:sz w:val="18"/>
          <w:szCs w:val="18"/>
          <w:lang w:eastAsia="en-AU"/>
        </w:rPr>
      </w:pPr>
    </w:p>
    <w:p w14:paraId="08E37728" w14:textId="77777777" w:rsidR="00846606" w:rsidRPr="00B249BF" w:rsidRDefault="00846606" w:rsidP="00A40B0E">
      <w:pPr>
        <w:spacing w:after="0" w:line="240" w:lineRule="auto"/>
        <w:rPr>
          <w:rFonts w:ascii="Arial" w:hAnsi="Arial" w:cs="Arial"/>
          <w:sz w:val="18"/>
          <w:szCs w:val="18"/>
          <w:lang w:eastAsia="en-AU"/>
        </w:rPr>
      </w:pPr>
    </w:p>
    <w:p w14:paraId="78BBD2FB" w14:textId="77777777" w:rsidR="00A40B0E" w:rsidRPr="00C248C8" w:rsidRDefault="00A40B0E" w:rsidP="00C42F9B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A40B0E" w:rsidRPr="00C248C8" w:rsidSect="005139F8">
      <w:headerReference w:type="default" r:id="rId11"/>
      <w:footerReference w:type="default" r:id="rId12"/>
      <w:pgSz w:w="11906" w:h="16838"/>
      <w:pgMar w:top="2243" w:right="1133" w:bottom="720" w:left="720" w:header="708" w:footer="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5BEF2" w14:textId="77777777" w:rsidR="008A569A" w:rsidRDefault="008A569A" w:rsidP="00EF2E43">
      <w:pPr>
        <w:spacing w:after="0" w:line="240" w:lineRule="auto"/>
      </w:pPr>
      <w:r>
        <w:separator/>
      </w:r>
    </w:p>
  </w:endnote>
  <w:endnote w:type="continuationSeparator" w:id="0">
    <w:p w14:paraId="12CBFB75" w14:textId="77777777" w:rsidR="008A569A" w:rsidRDefault="008A569A" w:rsidP="00EF2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79"/>
      <w:gridCol w:w="3089"/>
      <w:gridCol w:w="2901"/>
    </w:tblGrid>
    <w:tr w:rsidR="0045336B" w:rsidRPr="00D915C7" w14:paraId="660BBC48" w14:textId="77777777" w:rsidTr="0045336B">
      <w:tc>
        <w:tcPr>
          <w:tcW w:w="4361" w:type="dxa"/>
        </w:tcPr>
        <w:p w14:paraId="26FFB7D2" w14:textId="29628F46" w:rsidR="0045336B" w:rsidRPr="00D915C7" w:rsidRDefault="005139F8" w:rsidP="009C216C">
          <w:pPr>
            <w:pStyle w:val="Footer"/>
          </w:pPr>
          <w:r>
            <w:rPr>
              <w:noProof/>
              <w:lang w:eastAsia="en-AU"/>
            </w:rPr>
            <w:drawing>
              <wp:inline distT="0" distB="0" distL="0" distR="0" wp14:anchorId="451F31FE" wp14:editId="2551207A">
                <wp:extent cx="1704971" cy="352425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D 2 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5480" cy="352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3B3BCABB" w14:textId="3244F164" w:rsidR="0045336B" w:rsidRPr="00D915C7" w:rsidRDefault="0045336B" w:rsidP="009C216C">
          <w:pPr>
            <w:pStyle w:val="Footer"/>
          </w:pPr>
        </w:p>
      </w:tc>
      <w:tc>
        <w:tcPr>
          <w:tcW w:w="3061" w:type="dxa"/>
        </w:tcPr>
        <w:p w14:paraId="7FDD40CC" w14:textId="7AC44786" w:rsidR="0045336B" w:rsidRPr="00D915C7" w:rsidRDefault="0045336B" w:rsidP="009C216C">
          <w:pPr>
            <w:pStyle w:val="Footer"/>
          </w:pPr>
        </w:p>
      </w:tc>
    </w:tr>
  </w:tbl>
  <w:p w14:paraId="4397873C" w14:textId="2F6F07C6" w:rsidR="00F8796C" w:rsidRDefault="00F8796C" w:rsidP="004533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DADFB" w14:textId="77777777" w:rsidR="008A569A" w:rsidRDefault="008A569A" w:rsidP="00EF2E43">
      <w:pPr>
        <w:spacing w:after="0" w:line="240" w:lineRule="auto"/>
      </w:pPr>
      <w:r>
        <w:separator/>
      </w:r>
    </w:p>
  </w:footnote>
  <w:footnote w:type="continuationSeparator" w:id="0">
    <w:p w14:paraId="464DB000" w14:textId="77777777" w:rsidR="008A569A" w:rsidRDefault="008A569A" w:rsidP="00EF2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454F0" w14:textId="005D8535" w:rsidR="00F8796C" w:rsidRPr="005139F8" w:rsidRDefault="005139F8">
    <w:pPr>
      <w:pStyle w:val="Header"/>
      <w:rPr>
        <w:b/>
        <w:color w:val="007549"/>
        <w:sz w:val="52"/>
        <w:szCs w:val="52"/>
      </w:rPr>
    </w:pPr>
    <w:r w:rsidRPr="005139F8">
      <w:rPr>
        <w:b/>
        <w:noProof/>
        <w:color w:val="007549"/>
        <w:sz w:val="52"/>
        <w:szCs w:val="52"/>
        <w:lang w:eastAsia="en-AU"/>
      </w:rPr>
      <w:drawing>
        <wp:anchor distT="0" distB="0" distL="114300" distR="114300" simplePos="0" relativeHeight="251658240" behindDoc="1" locked="0" layoutInCell="1" allowOverlap="1" wp14:anchorId="46953385" wp14:editId="0B67488C">
          <wp:simplePos x="0" y="0"/>
          <wp:positionH relativeFrom="column">
            <wp:posOffset>4933950</wp:posOffset>
          </wp:positionH>
          <wp:positionV relativeFrom="paragraph">
            <wp:posOffset>26670</wp:posOffset>
          </wp:positionV>
          <wp:extent cx="1463040" cy="676275"/>
          <wp:effectExtent l="0" t="0" r="3810" b="9525"/>
          <wp:wrapThrough wrapText="bothSides">
            <wp:wrapPolygon edited="0">
              <wp:start x="0" y="0"/>
              <wp:lineTo x="0" y="21296"/>
              <wp:lineTo x="21375" y="21296"/>
              <wp:lineTo x="21375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A Logo 2016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9F8">
      <w:rPr>
        <w:b/>
        <w:color w:val="007549"/>
        <w:sz w:val="52"/>
        <w:szCs w:val="52"/>
      </w:rPr>
      <w:t>Southern BusinessEDGE</w:t>
    </w:r>
  </w:p>
  <w:p w14:paraId="3195C800" w14:textId="5A266511" w:rsidR="005139F8" w:rsidRPr="005139F8" w:rsidRDefault="005139F8">
    <w:pPr>
      <w:pStyle w:val="Header"/>
      <w:rPr>
        <w:b/>
        <w:color w:val="007549"/>
        <w:sz w:val="32"/>
        <w:szCs w:val="32"/>
      </w:rPr>
    </w:pPr>
    <w:r w:rsidRPr="005139F8">
      <w:rPr>
        <w:b/>
        <w:color w:val="007549"/>
        <w:sz w:val="32"/>
        <w:szCs w:val="32"/>
      </w:rPr>
      <w:t>For grazing businesses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D1B52"/>
    <w:multiLevelType w:val="hybridMultilevel"/>
    <w:tmpl w:val="B49A2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31E7F"/>
    <w:multiLevelType w:val="hybridMultilevel"/>
    <w:tmpl w:val="2C3C7F1C"/>
    <w:lvl w:ilvl="0" w:tplc="F49C9FB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C1966"/>
    <w:multiLevelType w:val="hybridMultilevel"/>
    <w:tmpl w:val="24CCEC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110CC"/>
    <w:multiLevelType w:val="hybridMultilevel"/>
    <w:tmpl w:val="4468A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E73ABE"/>
    <w:multiLevelType w:val="hybridMultilevel"/>
    <w:tmpl w:val="08645FD0"/>
    <w:lvl w:ilvl="0" w:tplc="3CEEEBF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i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C06E12"/>
    <w:multiLevelType w:val="hybridMultilevel"/>
    <w:tmpl w:val="ACCC9468"/>
    <w:lvl w:ilvl="0" w:tplc="08281F2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8A3A7C"/>
    <w:multiLevelType w:val="hybridMultilevel"/>
    <w:tmpl w:val="C652A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90"/>
    <w:rsid w:val="00000F1B"/>
    <w:rsid w:val="00001BB4"/>
    <w:rsid w:val="00005258"/>
    <w:rsid w:val="00006715"/>
    <w:rsid w:val="00006E7E"/>
    <w:rsid w:val="0001223A"/>
    <w:rsid w:val="00012260"/>
    <w:rsid w:val="00016082"/>
    <w:rsid w:val="00016522"/>
    <w:rsid w:val="00016AEC"/>
    <w:rsid w:val="00017319"/>
    <w:rsid w:val="00017350"/>
    <w:rsid w:val="00017503"/>
    <w:rsid w:val="000204B4"/>
    <w:rsid w:val="00020BB1"/>
    <w:rsid w:val="00020F4D"/>
    <w:rsid w:val="0002265C"/>
    <w:rsid w:val="00023B61"/>
    <w:rsid w:val="00024265"/>
    <w:rsid w:val="00025083"/>
    <w:rsid w:val="00025735"/>
    <w:rsid w:val="0003049F"/>
    <w:rsid w:val="0003463D"/>
    <w:rsid w:val="00050290"/>
    <w:rsid w:val="0005043A"/>
    <w:rsid w:val="00050594"/>
    <w:rsid w:val="000522AE"/>
    <w:rsid w:val="0005281F"/>
    <w:rsid w:val="00055D7B"/>
    <w:rsid w:val="0005613A"/>
    <w:rsid w:val="00057F0E"/>
    <w:rsid w:val="00060E39"/>
    <w:rsid w:val="000622A5"/>
    <w:rsid w:val="00064149"/>
    <w:rsid w:val="00064972"/>
    <w:rsid w:val="00066DB3"/>
    <w:rsid w:val="00070721"/>
    <w:rsid w:val="00076A1E"/>
    <w:rsid w:val="00080B66"/>
    <w:rsid w:val="00083254"/>
    <w:rsid w:val="00083E16"/>
    <w:rsid w:val="00085A2C"/>
    <w:rsid w:val="00085B33"/>
    <w:rsid w:val="00087A3B"/>
    <w:rsid w:val="00091E30"/>
    <w:rsid w:val="00093F86"/>
    <w:rsid w:val="000A0B18"/>
    <w:rsid w:val="000A1E17"/>
    <w:rsid w:val="000A7F08"/>
    <w:rsid w:val="000B29B1"/>
    <w:rsid w:val="000B2F45"/>
    <w:rsid w:val="000B5C65"/>
    <w:rsid w:val="000B5DE7"/>
    <w:rsid w:val="000B631A"/>
    <w:rsid w:val="000C03E0"/>
    <w:rsid w:val="000C0799"/>
    <w:rsid w:val="000C2A21"/>
    <w:rsid w:val="000C3FED"/>
    <w:rsid w:val="000C4AB7"/>
    <w:rsid w:val="000C5B76"/>
    <w:rsid w:val="000C75F1"/>
    <w:rsid w:val="000C76DC"/>
    <w:rsid w:val="000D092B"/>
    <w:rsid w:val="000D6BAB"/>
    <w:rsid w:val="000D7FB1"/>
    <w:rsid w:val="000E14D4"/>
    <w:rsid w:val="000E3BA5"/>
    <w:rsid w:val="000E52A2"/>
    <w:rsid w:val="000E6C31"/>
    <w:rsid w:val="000F0709"/>
    <w:rsid w:val="000F2E98"/>
    <w:rsid w:val="000F33A5"/>
    <w:rsid w:val="000F5C6C"/>
    <w:rsid w:val="000F66F0"/>
    <w:rsid w:val="000F7E7D"/>
    <w:rsid w:val="00103EC7"/>
    <w:rsid w:val="00104544"/>
    <w:rsid w:val="00105AD3"/>
    <w:rsid w:val="001075F8"/>
    <w:rsid w:val="001134A4"/>
    <w:rsid w:val="001143A9"/>
    <w:rsid w:val="00114814"/>
    <w:rsid w:val="001150D4"/>
    <w:rsid w:val="00115779"/>
    <w:rsid w:val="0012447D"/>
    <w:rsid w:val="001262CC"/>
    <w:rsid w:val="001263E4"/>
    <w:rsid w:val="001277BF"/>
    <w:rsid w:val="00131E35"/>
    <w:rsid w:val="00132857"/>
    <w:rsid w:val="00133698"/>
    <w:rsid w:val="00134321"/>
    <w:rsid w:val="00134C09"/>
    <w:rsid w:val="00136A8A"/>
    <w:rsid w:val="00142E56"/>
    <w:rsid w:val="00143A3C"/>
    <w:rsid w:val="001444DB"/>
    <w:rsid w:val="001444F5"/>
    <w:rsid w:val="0014770E"/>
    <w:rsid w:val="00147EC7"/>
    <w:rsid w:val="0015435E"/>
    <w:rsid w:val="0015509C"/>
    <w:rsid w:val="00155938"/>
    <w:rsid w:val="00156A4C"/>
    <w:rsid w:val="00157782"/>
    <w:rsid w:val="001578C3"/>
    <w:rsid w:val="00161F3D"/>
    <w:rsid w:val="00162DCC"/>
    <w:rsid w:val="0016418D"/>
    <w:rsid w:val="00167969"/>
    <w:rsid w:val="0017163E"/>
    <w:rsid w:val="0017228F"/>
    <w:rsid w:val="00175AE3"/>
    <w:rsid w:val="00176917"/>
    <w:rsid w:val="00176A0C"/>
    <w:rsid w:val="0018025C"/>
    <w:rsid w:val="00180545"/>
    <w:rsid w:val="001806BA"/>
    <w:rsid w:val="00180BF8"/>
    <w:rsid w:val="0018123A"/>
    <w:rsid w:val="00182FA8"/>
    <w:rsid w:val="00183C03"/>
    <w:rsid w:val="001843D8"/>
    <w:rsid w:val="00190550"/>
    <w:rsid w:val="00190BBF"/>
    <w:rsid w:val="00192EFA"/>
    <w:rsid w:val="00193820"/>
    <w:rsid w:val="00194639"/>
    <w:rsid w:val="00197C67"/>
    <w:rsid w:val="00197DF5"/>
    <w:rsid w:val="001A01C1"/>
    <w:rsid w:val="001A2ABD"/>
    <w:rsid w:val="001A3958"/>
    <w:rsid w:val="001A3B05"/>
    <w:rsid w:val="001A4065"/>
    <w:rsid w:val="001B2280"/>
    <w:rsid w:val="001B25C7"/>
    <w:rsid w:val="001B433A"/>
    <w:rsid w:val="001B5B8D"/>
    <w:rsid w:val="001C1A99"/>
    <w:rsid w:val="001C29C5"/>
    <w:rsid w:val="001C6635"/>
    <w:rsid w:val="001C7534"/>
    <w:rsid w:val="001D11E3"/>
    <w:rsid w:val="001D3741"/>
    <w:rsid w:val="001D3743"/>
    <w:rsid w:val="001D67FF"/>
    <w:rsid w:val="001E040C"/>
    <w:rsid w:val="001E24E1"/>
    <w:rsid w:val="001E5A66"/>
    <w:rsid w:val="001E5CA0"/>
    <w:rsid w:val="001E7ECF"/>
    <w:rsid w:val="001F1A15"/>
    <w:rsid w:val="001F4787"/>
    <w:rsid w:val="001F75AE"/>
    <w:rsid w:val="001F75C5"/>
    <w:rsid w:val="00200007"/>
    <w:rsid w:val="00202836"/>
    <w:rsid w:val="002043CC"/>
    <w:rsid w:val="00204B2C"/>
    <w:rsid w:val="00204C49"/>
    <w:rsid w:val="00204D9E"/>
    <w:rsid w:val="00204F9D"/>
    <w:rsid w:val="002051EF"/>
    <w:rsid w:val="00205E6A"/>
    <w:rsid w:val="00206106"/>
    <w:rsid w:val="00207B12"/>
    <w:rsid w:val="00212495"/>
    <w:rsid w:val="00212E73"/>
    <w:rsid w:val="0021567E"/>
    <w:rsid w:val="002179AA"/>
    <w:rsid w:val="002256BA"/>
    <w:rsid w:val="002305D0"/>
    <w:rsid w:val="0023070C"/>
    <w:rsid w:val="00231594"/>
    <w:rsid w:val="002325D8"/>
    <w:rsid w:val="00232AD5"/>
    <w:rsid w:val="0023757C"/>
    <w:rsid w:val="00240826"/>
    <w:rsid w:val="00244DB2"/>
    <w:rsid w:val="002472F3"/>
    <w:rsid w:val="002510DB"/>
    <w:rsid w:val="00251FD3"/>
    <w:rsid w:val="00252CA7"/>
    <w:rsid w:val="00253B40"/>
    <w:rsid w:val="00260D3B"/>
    <w:rsid w:val="002656CA"/>
    <w:rsid w:val="00271690"/>
    <w:rsid w:val="0027489D"/>
    <w:rsid w:val="00275935"/>
    <w:rsid w:val="002765EB"/>
    <w:rsid w:val="0028143B"/>
    <w:rsid w:val="00282E5E"/>
    <w:rsid w:val="00285B09"/>
    <w:rsid w:val="002916B8"/>
    <w:rsid w:val="00291CE1"/>
    <w:rsid w:val="00293785"/>
    <w:rsid w:val="00293C07"/>
    <w:rsid w:val="00294450"/>
    <w:rsid w:val="00296DC4"/>
    <w:rsid w:val="002979A6"/>
    <w:rsid w:val="002A0D84"/>
    <w:rsid w:val="002A11E5"/>
    <w:rsid w:val="002A15B0"/>
    <w:rsid w:val="002A24BD"/>
    <w:rsid w:val="002A2757"/>
    <w:rsid w:val="002A282C"/>
    <w:rsid w:val="002A5A7A"/>
    <w:rsid w:val="002A61E4"/>
    <w:rsid w:val="002A7B2D"/>
    <w:rsid w:val="002B0479"/>
    <w:rsid w:val="002B0E5E"/>
    <w:rsid w:val="002B1C92"/>
    <w:rsid w:val="002B32DC"/>
    <w:rsid w:val="002B3401"/>
    <w:rsid w:val="002B3A7D"/>
    <w:rsid w:val="002B48D0"/>
    <w:rsid w:val="002B4D97"/>
    <w:rsid w:val="002C0941"/>
    <w:rsid w:val="002C0F8C"/>
    <w:rsid w:val="002C10DE"/>
    <w:rsid w:val="002C2335"/>
    <w:rsid w:val="002C2C1E"/>
    <w:rsid w:val="002C3001"/>
    <w:rsid w:val="002C4EB0"/>
    <w:rsid w:val="002C5D31"/>
    <w:rsid w:val="002C6457"/>
    <w:rsid w:val="002C7D85"/>
    <w:rsid w:val="002D1268"/>
    <w:rsid w:val="002D12D0"/>
    <w:rsid w:val="002D1CCD"/>
    <w:rsid w:val="002D2F1D"/>
    <w:rsid w:val="002D5D7F"/>
    <w:rsid w:val="002D6036"/>
    <w:rsid w:val="002D665B"/>
    <w:rsid w:val="002D6D2F"/>
    <w:rsid w:val="002D7A5D"/>
    <w:rsid w:val="002E0125"/>
    <w:rsid w:val="002E2FD5"/>
    <w:rsid w:val="002E3C0E"/>
    <w:rsid w:val="002E3FE0"/>
    <w:rsid w:val="002F0A81"/>
    <w:rsid w:val="002F2119"/>
    <w:rsid w:val="002F629F"/>
    <w:rsid w:val="002F788A"/>
    <w:rsid w:val="003006ED"/>
    <w:rsid w:val="00300819"/>
    <w:rsid w:val="00302C0A"/>
    <w:rsid w:val="00304E6F"/>
    <w:rsid w:val="0030617A"/>
    <w:rsid w:val="00310E43"/>
    <w:rsid w:val="00312CEB"/>
    <w:rsid w:val="00315680"/>
    <w:rsid w:val="003161F7"/>
    <w:rsid w:val="00317B08"/>
    <w:rsid w:val="00320B5B"/>
    <w:rsid w:val="00322596"/>
    <w:rsid w:val="0032303B"/>
    <w:rsid w:val="00324CEE"/>
    <w:rsid w:val="00330CC7"/>
    <w:rsid w:val="00331DFD"/>
    <w:rsid w:val="003336BB"/>
    <w:rsid w:val="00335C90"/>
    <w:rsid w:val="003414FF"/>
    <w:rsid w:val="00342521"/>
    <w:rsid w:val="003445A8"/>
    <w:rsid w:val="003456A4"/>
    <w:rsid w:val="003468B1"/>
    <w:rsid w:val="003469BB"/>
    <w:rsid w:val="00346AD8"/>
    <w:rsid w:val="0034715E"/>
    <w:rsid w:val="003472DA"/>
    <w:rsid w:val="00347AC9"/>
    <w:rsid w:val="00353F12"/>
    <w:rsid w:val="003543C2"/>
    <w:rsid w:val="0035677B"/>
    <w:rsid w:val="00357B64"/>
    <w:rsid w:val="00361928"/>
    <w:rsid w:val="0036379A"/>
    <w:rsid w:val="00364BDC"/>
    <w:rsid w:val="00367E27"/>
    <w:rsid w:val="00371DA4"/>
    <w:rsid w:val="003727BC"/>
    <w:rsid w:val="003738F2"/>
    <w:rsid w:val="00374EF7"/>
    <w:rsid w:val="00375143"/>
    <w:rsid w:val="00375C5B"/>
    <w:rsid w:val="00376D6F"/>
    <w:rsid w:val="003800CB"/>
    <w:rsid w:val="00380236"/>
    <w:rsid w:val="003809A1"/>
    <w:rsid w:val="0038266A"/>
    <w:rsid w:val="00385C3D"/>
    <w:rsid w:val="00386175"/>
    <w:rsid w:val="0038704C"/>
    <w:rsid w:val="003931DF"/>
    <w:rsid w:val="00394AD5"/>
    <w:rsid w:val="00395090"/>
    <w:rsid w:val="00395748"/>
    <w:rsid w:val="00395EC6"/>
    <w:rsid w:val="003A1879"/>
    <w:rsid w:val="003A1A22"/>
    <w:rsid w:val="003A26EC"/>
    <w:rsid w:val="003A4CA6"/>
    <w:rsid w:val="003A5635"/>
    <w:rsid w:val="003A5899"/>
    <w:rsid w:val="003B0333"/>
    <w:rsid w:val="003B1A8C"/>
    <w:rsid w:val="003B3746"/>
    <w:rsid w:val="003B5F1E"/>
    <w:rsid w:val="003B6484"/>
    <w:rsid w:val="003B6AB9"/>
    <w:rsid w:val="003B6D25"/>
    <w:rsid w:val="003C0AB3"/>
    <w:rsid w:val="003C1159"/>
    <w:rsid w:val="003C115D"/>
    <w:rsid w:val="003C4C29"/>
    <w:rsid w:val="003D0DF7"/>
    <w:rsid w:val="003D3997"/>
    <w:rsid w:val="003D575B"/>
    <w:rsid w:val="003D5777"/>
    <w:rsid w:val="003E1B8A"/>
    <w:rsid w:val="003E1DB5"/>
    <w:rsid w:val="003E1F73"/>
    <w:rsid w:val="003E260D"/>
    <w:rsid w:val="003E2E7C"/>
    <w:rsid w:val="003E4171"/>
    <w:rsid w:val="003E4729"/>
    <w:rsid w:val="003E641A"/>
    <w:rsid w:val="003E7D48"/>
    <w:rsid w:val="003F073C"/>
    <w:rsid w:val="003F077D"/>
    <w:rsid w:val="003F09E8"/>
    <w:rsid w:val="003F24B0"/>
    <w:rsid w:val="003F3AA6"/>
    <w:rsid w:val="003F6F93"/>
    <w:rsid w:val="00400C03"/>
    <w:rsid w:val="004010FB"/>
    <w:rsid w:val="00401F6B"/>
    <w:rsid w:val="004020B3"/>
    <w:rsid w:val="0040698A"/>
    <w:rsid w:val="00410A61"/>
    <w:rsid w:val="00411EBF"/>
    <w:rsid w:val="00412783"/>
    <w:rsid w:val="004162F1"/>
    <w:rsid w:val="00422F0B"/>
    <w:rsid w:val="00423CB0"/>
    <w:rsid w:val="0042774B"/>
    <w:rsid w:val="00427FAB"/>
    <w:rsid w:val="00427FF9"/>
    <w:rsid w:val="00431ED7"/>
    <w:rsid w:val="004378CB"/>
    <w:rsid w:val="00437F55"/>
    <w:rsid w:val="004417A3"/>
    <w:rsid w:val="00442550"/>
    <w:rsid w:val="00443697"/>
    <w:rsid w:val="00443A3A"/>
    <w:rsid w:val="00444FF1"/>
    <w:rsid w:val="00446D53"/>
    <w:rsid w:val="004503C1"/>
    <w:rsid w:val="00450C46"/>
    <w:rsid w:val="0045336B"/>
    <w:rsid w:val="00454A75"/>
    <w:rsid w:val="00454F3B"/>
    <w:rsid w:val="00455517"/>
    <w:rsid w:val="00460624"/>
    <w:rsid w:val="00465559"/>
    <w:rsid w:val="00465771"/>
    <w:rsid w:val="00466C9C"/>
    <w:rsid w:val="00467040"/>
    <w:rsid w:val="004748ED"/>
    <w:rsid w:val="00475B2A"/>
    <w:rsid w:val="004808C9"/>
    <w:rsid w:val="00481199"/>
    <w:rsid w:val="004839B8"/>
    <w:rsid w:val="00484B5D"/>
    <w:rsid w:val="00484E63"/>
    <w:rsid w:val="004862AE"/>
    <w:rsid w:val="00487376"/>
    <w:rsid w:val="00490CA6"/>
    <w:rsid w:val="004917DB"/>
    <w:rsid w:val="004919E0"/>
    <w:rsid w:val="00491DEF"/>
    <w:rsid w:val="00493615"/>
    <w:rsid w:val="00493C30"/>
    <w:rsid w:val="00497DFE"/>
    <w:rsid w:val="004A09C9"/>
    <w:rsid w:val="004A1041"/>
    <w:rsid w:val="004A168A"/>
    <w:rsid w:val="004A235A"/>
    <w:rsid w:val="004A4223"/>
    <w:rsid w:val="004A540B"/>
    <w:rsid w:val="004A597E"/>
    <w:rsid w:val="004A697E"/>
    <w:rsid w:val="004A6BE1"/>
    <w:rsid w:val="004A6E80"/>
    <w:rsid w:val="004A7BC5"/>
    <w:rsid w:val="004B327D"/>
    <w:rsid w:val="004B358B"/>
    <w:rsid w:val="004B5B00"/>
    <w:rsid w:val="004C3E2A"/>
    <w:rsid w:val="004C3E3C"/>
    <w:rsid w:val="004C48D7"/>
    <w:rsid w:val="004C4B27"/>
    <w:rsid w:val="004C5E35"/>
    <w:rsid w:val="004C5EE9"/>
    <w:rsid w:val="004C7F03"/>
    <w:rsid w:val="004D03AD"/>
    <w:rsid w:val="004D03B8"/>
    <w:rsid w:val="004D2FC2"/>
    <w:rsid w:val="004D3D89"/>
    <w:rsid w:val="004D3F8B"/>
    <w:rsid w:val="004D4610"/>
    <w:rsid w:val="004D4EAB"/>
    <w:rsid w:val="004D5D43"/>
    <w:rsid w:val="004E050D"/>
    <w:rsid w:val="004E09D0"/>
    <w:rsid w:val="004E20C9"/>
    <w:rsid w:val="004E6A12"/>
    <w:rsid w:val="004F1EAF"/>
    <w:rsid w:val="004F2351"/>
    <w:rsid w:val="004F3576"/>
    <w:rsid w:val="004F6D55"/>
    <w:rsid w:val="005022FA"/>
    <w:rsid w:val="00502DC9"/>
    <w:rsid w:val="00503108"/>
    <w:rsid w:val="00503E95"/>
    <w:rsid w:val="005056FD"/>
    <w:rsid w:val="00506DAE"/>
    <w:rsid w:val="00510E2C"/>
    <w:rsid w:val="00513733"/>
    <w:rsid w:val="005139F8"/>
    <w:rsid w:val="00513EFF"/>
    <w:rsid w:val="0051467F"/>
    <w:rsid w:val="00514FBF"/>
    <w:rsid w:val="00516073"/>
    <w:rsid w:val="0052027D"/>
    <w:rsid w:val="0052175B"/>
    <w:rsid w:val="00523C32"/>
    <w:rsid w:val="00524CD0"/>
    <w:rsid w:val="0052510E"/>
    <w:rsid w:val="005264C9"/>
    <w:rsid w:val="00530271"/>
    <w:rsid w:val="00530954"/>
    <w:rsid w:val="005311B1"/>
    <w:rsid w:val="00532B56"/>
    <w:rsid w:val="0053436C"/>
    <w:rsid w:val="005405AC"/>
    <w:rsid w:val="00540BBB"/>
    <w:rsid w:val="00541743"/>
    <w:rsid w:val="00543DD8"/>
    <w:rsid w:val="00544EB6"/>
    <w:rsid w:val="0054680E"/>
    <w:rsid w:val="00547665"/>
    <w:rsid w:val="00551BEC"/>
    <w:rsid w:val="005524F8"/>
    <w:rsid w:val="005525DE"/>
    <w:rsid w:val="005549A5"/>
    <w:rsid w:val="00555B73"/>
    <w:rsid w:val="00556D93"/>
    <w:rsid w:val="00556EDC"/>
    <w:rsid w:val="0056136B"/>
    <w:rsid w:val="00562593"/>
    <w:rsid w:val="0056279A"/>
    <w:rsid w:val="00562DB6"/>
    <w:rsid w:val="0056566D"/>
    <w:rsid w:val="005660C0"/>
    <w:rsid w:val="00566928"/>
    <w:rsid w:val="00567B9C"/>
    <w:rsid w:val="00571A42"/>
    <w:rsid w:val="00572016"/>
    <w:rsid w:val="0057429C"/>
    <w:rsid w:val="00575071"/>
    <w:rsid w:val="00575EAE"/>
    <w:rsid w:val="00580468"/>
    <w:rsid w:val="005808F5"/>
    <w:rsid w:val="00580B5F"/>
    <w:rsid w:val="0058171E"/>
    <w:rsid w:val="00582C53"/>
    <w:rsid w:val="00583FB7"/>
    <w:rsid w:val="00587F5B"/>
    <w:rsid w:val="005919EC"/>
    <w:rsid w:val="00591D5C"/>
    <w:rsid w:val="00593836"/>
    <w:rsid w:val="00593A34"/>
    <w:rsid w:val="0059633B"/>
    <w:rsid w:val="00596977"/>
    <w:rsid w:val="005A0973"/>
    <w:rsid w:val="005A193C"/>
    <w:rsid w:val="005A23CB"/>
    <w:rsid w:val="005A27DB"/>
    <w:rsid w:val="005A3BEB"/>
    <w:rsid w:val="005A7A4E"/>
    <w:rsid w:val="005A7CC5"/>
    <w:rsid w:val="005B506F"/>
    <w:rsid w:val="005B75CE"/>
    <w:rsid w:val="005C03AD"/>
    <w:rsid w:val="005C1B61"/>
    <w:rsid w:val="005C30F4"/>
    <w:rsid w:val="005C519F"/>
    <w:rsid w:val="005C6B3F"/>
    <w:rsid w:val="005C79FC"/>
    <w:rsid w:val="005D0B2B"/>
    <w:rsid w:val="005D3F6C"/>
    <w:rsid w:val="005D40D1"/>
    <w:rsid w:val="005E0B9A"/>
    <w:rsid w:val="005E28FB"/>
    <w:rsid w:val="005E2A1F"/>
    <w:rsid w:val="005E2E50"/>
    <w:rsid w:val="005E41E1"/>
    <w:rsid w:val="005E55D4"/>
    <w:rsid w:val="005E5BD9"/>
    <w:rsid w:val="005E5D80"/>
    <w:rsid w:val="005E643C"/>
    <w:rsid w:val="005E6D3C"/>
    <w:rsid w:val="005E751C"/>
    <w:rsid w:val="005F02FC"/>
    <w:rsid w:val="005F33BA"/>
    <w:rsid w:val="005F38D2"/>
    <w:rsid w:val="005F78C5"/>
    <w:rsid w:val="006038EE"/>
    <w:rsid w:val="00604A91"/>
    <w:rsid w:val="00605147"/>
    <w:rsid w:val="00605C78"/>
    <w:rsid w:val="0061127B"/>
    <w:rsid w:val="00611755"/>
    <w:rsid w:val="00611BAE"/>
    <w:rsid w:val="006144B9"/>
    <w:rsid w:val="006207BD"/>
    <w:rsid w:val="00623672"/>
    <w:rsid w:val="00623880"/>
    <w:rsid w:val="00634B54"/>
    <w:rsid w:val="00635E12"/>
    <w:rsid w:val="006371C4"/>
    <w:rsid w:val="006405A6"/>
    <w:rsid w:val="00640EFE"/>
    <w:rsid w:val="00641C74"/>
    <w:rsid w:val="00641E77"/>
    <w:rsid w:val="0064461A"/>
    <w:rsid w:val="00645435"/>
    <w:rsid w:val="0064584D"/>
    <w:rsid w:val="0064592E"/>
    <w:rsid w:val="00646074"/>
    <w:rsid w:val="00647D53"/>
    <w:rsid w:val="0065088B"/>
    <w:rsid w:val="006515D0"/>
    <w:rsid w:val="00653940"/>
    <w:rsid w:val="00653B2E"/>
    <w:rsid w:val="00654BE2"/>
    <w:rsid w:val="00656629"/>
    <w:rsid w:val="00660EE4"/>
    <w:rsid w:val="0066293D"/>
    <w:rsid w:val="006637A5"/>
    <w:rsid w:val="00663964"/>
    <w:rsid w:val="00664FF4"/>
    <w:rsid w:val="006653A5"/>
    <w:rsid w:val="00666B3A"/>
    <w:rsid w:val="00667753"/>
    <w:rsid w:val="00671E78"/>
    <w:rsid w:val="006725A3"/>
    <w:rsid w:val="00672608"/>
    <w:rsid w:val="00673AD1"/>
    <w:rsid w:val="00673E1E"/>
    <w:rsid w:val="00677085"/>
    <w:rsid w:val="00680B19"/>
    <w:rsid w:val="006814E1"/>
    <w:rsid w:val="0068460B"/>
    <w:rsid w:val="00684FF8"/>
    <w:rsid w:val="0068501F"/>
    <w:rsid w:val="00685DB4"/>
    <w:rsid w:val="006906FD"/>
    <w:rsid w:val="00690F73"/>
    <w:rsid w:val="00691222"/>
    <w:rsid w:val="00692145"/>
    <w:rsid w:val="00696605"/>
    <w:rsid w:val="00697F9D"/>
    <w:rsid w:val="006A1FFD"/>
    <w:rsid w:val="006A3032"/>
    <w:rsid w:val="006A4B41"/>
    <w:rsid w:val="006A4C68"/>
    <w:rsid w:val="006A79F5"/>
    <w:rsid w:val="006B2774"/>
    <w:rsid w:val="006B3CF1"/>
    <w:rsid w:val="006B4ACF"/>
    <w:rsid w:val="006B4E79"/>
    <w:rsid w:val="006B5AD1"/>
    <w:rsid w:val="006B7152"/>
    <w:rsid w:val="006B786B"/>
    <w:rsid w:val="006C10D2"/>
    <w:rsid w:val="006C1FFC"/>
    <w:rsid w:val="006C3D93"/>
    <w:rsid w:val="006C4351"/>
    <w:rsid w:val="006C4E3F"/>
    <w:rsid w:val="006D1D2A"/>
    <w:rsid w:val="006D5DFA"/>
    <w:rsid w:val="006D63FB"/>
    <w:rsid w:val="006D6C69"/>
    <w:rsid w:val="006D7CD9"/>
    <w:rsid w:val="006E3282"/>
    <w:rsid w:val="006E41C5"/>
    <w:rsid w:val="006E6031"/>
    <w:rsid w:val="006E6730"/>
    <w:rsid w:val="006E6D6C"/>
    <w:rsid w:val="006F3024"/>
    <w:rsid w:val="006F3A06"/>
    <w:rsid w:val="006F5556"/>
    <w:rsid w:val="006F6A8A"/>
    <w:rsid w:val="006F7B25"/>
    <w:rsid w:val="00700A7A"/>
    <w:rsid w:val="007011A6"/>
    <w:rsid w:val="0070225F"/>
    <w:rsid w:val="00703EF5"/>
    <w:rsid w:val="007050E5"/>
    <w:rsid w:val="0070541C"/>
    <w:rsid w:val="0070679D"/>
    <w:rsid w:val="00706AE5"/>
    <w:rsid w:val="00706B04"/>
    <w:rsid w:val="00711416"/>
    <w:rsid w:val="00714C1D"/>
    <w:rsid w:val="0071539A"/>
    <w:rsid w:val="00720921"/>
    <w:rsid w:val="00722593"/>
    <w:rsid w:val="00722A0C"/>
    <w:rsid w:val="007235EE"/>
    <w:rsid w:val="0072504F"/>
    <w:rsid w:val="00730DCF"/>
    <w:rsid w:val="00730E15"/>
    <w:rsid w:val="0073252E"/>
    <w:rsid w:val="00732CDA"/>
    <w:rsid w:val="00733648"/>
    <w:rsid w:val="00734CF4"/>
    <w:rsid w:val="007368B4"/>
    <w:rsid w:val="007404D8"/>
    <w:rsid w:val="00742AAF"/>
    <w:rsid w:val="007445C5"/>
    <w:rsid w:val="0074504A"/>
    <w:rsid w:val="00752508"/>
    <w:rsid w:val="00752C43"/>
    <w:rsid w:val="00753A52"/>
    <w:rsid w:val="007573A2"/>
    <w:rsid w:val="007610A0"/>
    <w:rsid w:val="00766B46"/>
    <w:rsid w:val="00770920"/>
    <w:rsid w:val="00770B0A"/>
    <w:rsid w:val="0077120B"/>
    <w:rsid w:val="0077499A"/>
    <w:rsid w:val="007752B1"/>
    <w:rsid w:val="0077701B"/>
    <w:rsid w:val="007809D8"/>
    <w:rsid w:val="00781DDD"/>
    <w:rsid w:val="00782220"/>
    <w:rsid w:val="00782D15"/>
    <w:rsid w:val="007837C5"/>
    <w:rsid w:val="00783F67"/>
    <w:rsid w:val="00784A70"/>
    <w:rsid w:val="00786E59"/>
    <w:rsid w:val="00792D9E"/>
    <w:rsid w:val="00795A4F"/>
    <w:rsid w:val="00795D7D"/>
    <w:rsid w:val="007A0F44"/>
    <w:rsid w:val="007A502C"/>
    <w:rsid w:val="007A5048"/>
    <w:rsid w:val="007A67B3"/>
    <w:rsid w:val="007B1ABA"/>
    <w:rsid w:val="007B1BB5"/>
    <w:rsid w:val="007B22D2"/>
    <w:rsid w:val="007B2D3A"/>
    <w:rsid w:val="007B3710"/>
    <w:rsid w:val="007B3F76"/>
    <w:rsid w:val="007B531F"/>
    <w:rsid w:val="007B53A6"/>
    <w:rsid w:val="007C1E1F"/>
    <w:rsid w:val="007C3ED3"/>
    <w:rsid w:val="007C4D2E"/>
    <w:rsid w:val="007C71D2"/>
    <w:rsid w:val="007C7418"/>
    <w:rsid w:val="007C77F0"/>
    <w:rsid w:val="007D0BC7"/>
    <w:rsid w:val="007D0FB3"/>
    <w:rsid w:val="007D581C"/>
    <w:rsid w:val="007D70C5"/>
    <w:rsid w:val="007D718E"/>
    <w:rsid w:val="007E1181"/>
    <w:rsid w:val="007E2770"/>
    <w:rsid w:val="007E4293"/>
    <w:rsid w:val="007E64C3"/>
    <w:rsid w:val="007F1935"/>
    <w:rsid w:val="007F37EC"/>
    <w:rsid w:val="007F3957"/>
    <w:rsid w:val="007F3DB4"/>
    <w:rsid w:val="007F5BD6"/>
    <w:rsid w:val="007F766F"/>
    <w:rsid w:val="007F79AA"/>
    <w:rsid w:val="007F7DB4"/>
    <w:rsid w:val="00801374"/>
    <w:rsid w:val="00801890"/>
    <w:rsid w:val="00802301"/>
    <w:rsid w:val="0080530D"/>
    <w:rsid w:val="008071A7"/>
    <w:rsid w:val="008123DC"/>
    <w:rsid w:val="00812689"/>
    <w:rsid w:val="00813F2A"/>
    <w:rsid w:val="008146A9"/>
    <w:rsid w:val="008156BE"/>
    <w:rsid w:val="008167FD"/>
    <w:rsid w:val="0081705D"/>
    <w:rsid w:val="00817108"/>
    <w:rsid w:val="00817C74"/>
    <w:rsid w:val="00817EA7"/>
    <w:rsid w:val="008206D9"/>
    <w:rsid w:val="00820BF2"/>
    <w:rsid w:val="00821BF1"/>
    <w:rsid w:val="00823838"/>
    <w:rsid w:val="0082516E"/>
    <w:rsid w:val="008253B6"/>
    <w:rsid w:val="008259B9"/>
    <w:rsid w:val="008274EC"/>
    <w:rsid w:val="008317AD"/>
    <w:rsid w:val="0083202F"/>
    <w:rsid w:val="00832447"/>
    <w:rsid w:val="00833562"/>
    <w:rsid w:val="00834A6A"/>
    <w:rsid w:val="00834EFB"/>
    <w:rsid w:val="00836556"/>
    <w:rsid w:val="00836BA9"/>
    <w:rsid w:val="00840513"/>
    <w:rsid w:val="00840685"/>
    <w:rsid w:val="00841788"/>
    <w:rsid w:val="008420B9"/>
    <w:rsid w:val="0084215F"/>
    <w:rsid w:val="008445EE"/>
    <w:rsid w:val="00846606"/>
    <w:rsid w:val="00846A84"/>
    <w:rsid w:val="00853430"/>
    <w:rsid w:val="0085407E"/>
    <w:rsid w:val="00856D98"/>
    <w:rsid w:val="0086236F"/>
    <w:rsid w:val="00864BD5"/>
    <w:rsid w:val="008673F7"/>
    <w:rsid w:val="008713A8"/>
    <w:rsid w:val="008738DB"/>
    <w:rsid w:val="00873C9F"/>
    <w:rsid w:val="00875698"/>
    <w:rsid w:val="00876A08"/>
    <w:rsid w:val="00877049"/>
    <w:rsid w:val="008800B7"/>
    <w:rsid w:val="0088084B"/>
    <w:rsid w:val="00880DE5"/>
    <w:rsid w:val="008819A8"/>
    <w:rsid w:val="008820DF"/>
    <w:rsid w:val="00882DB5"/>
    <w:rsid w:val="00883835"/>
    <w:rsid w:val="008842B8"/>
    <w:rsid w:val="00885B57"/>
    <w:rsid w:val="00886E09"/>
    <w:rsid w:val="00887FA7"/>
    <w:rsid w:val="0089087C"/>
    <w:rsid w:val="00890C7E"/>
    <w:rsid w:val="008921E0"/>
    <w:rsid w:val="008923DB"/>
    <w:rsid w:val="0089576B"/>
    <w:rsid w:val="00895F00"/>
    <w:rsid w:val="00897205"/>
    <w:rsid w:val="008A0D1E"/>
    <w:rsid w:val="008A569A"/>
    <w:rsid w:val="008A71B5"/>
    <w:rsid w:val="008B202C"/>
    <w:rsid w:val="008B5C0A"/>
    <w:rsid w:val="008B5D31"/>
    <w:rsid w:val="008B5ECC"/>
    <w:rsid w:val="008B694D"/>
    <w:rsid w:val="008C0619"/>
    <w:rsid w:val="008C070C"/>
    <w:rsid w:val="008C2291"/>
    <w:rsid w:val="008C361B"/>
    <w:rsid w:val="008C4ACD"/>
    <w:rsid w:val="008C4E36"/>
    <w:rsid w:val="008C633A"/>
    <w:rsid w:val="008D269B"/>
    <w:rsid w:val="008D2FA1"/>
    <w:rsid w:val="008D31CD"/>
    <w:rsid w:val="008D49BB"/>
    <w:rsid w:val="008D6283"/>
    <w:rsid w:val="008D7F13"/>
    <w:rsid w:val="008E0763"/>
    <w:rsid w:val="008E111B"/>
    <w:rsid w:val="008E4EB4"/>
    <w:rsid w:val="008E79E7"/>
    <w:rsid w:val="008F0A3F"/>
    <w:rsid w:val="008F48F1"/>
    <w:rsid w:val="00901423"/>
    <w:rsid w:val="00911327"/>
    <w:rsid w:val="0091143A"/>
    <w:rsid w:val="00911472"/>
    <w:rsid w:val="00911BF8"/>
    <w:rsid w:val="00912B50"/>
    <w:rsid w:val="00912EE5"/>
    <w:rsid w:val="00914BA5"/>
    <w:rsid w:val="00914D8B"/>
    <w:rsid w:val="00915F0A"/>
    <w:rsid w:val="009173EA"/>
    <w:rsid w:val="00917A2E"/>
    <w:rsid w:val="00917D28"/>
    <w:rsid w:val="00917F8A"/>
    <w:rsid w:val="00921598"/>
    <w:rsid w:val="00924875"/>
    <w:rsid w:val="0092678C"/>
    <w:rsid w:val="009305E5"/>
    <w:rsid w:val="00933C49"/>
    <w:rsid w:val="00934E49"/>
    <w:rsid w:val="00935753"/>
    <w:rsid w:val="009361CE"/>
    <w:rsid w:val="0093654C"/>
    <w:rsid w:val="00936BEA"/>
    <w:rsid w:val="00937244"/>
    <w:rsid w:val="00937620"/>
    <w:rsid w:val="00940F3A"/>
    <w:rsid w:val="00943120"/>
    <w:rsid w:val="00943935"/>
    <w:rsid w:val="0094615C"/>
    <w:rsid w:val="0095051C"/>
    <w:rsid w:val="0095076E"/>
    <w:rsid w:val="00950ACF"/>
    <w:rsid w:val="00951311"/>
    <w:rsid w:val="00952AB1"/>
    <w:rsid w:val="0095569A"/>
    <w:rsid w:val="00957CA8"/>
    <w:rsid w:val="00960229"/>
    <w:rsid w:val="00960A22"/>
    <w:rsid w:val="00961BCA"/>
    <w:rsid w:val="009656FF"/>
    <w:rsid w:val="009658A8"/>
    <w:rsid w:val="00966BB9"/>
    <w:rsid w:val="00972BB0"/>
    <w:rsid w:val="00972D7C"/>
    <w:rsid w:val="00975F14"/>
    <w:rsid w:val="00977829"/>
    <w:rsid w:val="009803D3"/>
    <w:rsid w:val="00981533"/>
    <w:rsid w:val="00981E93"/>
    <w:rsid w:val="0098336A"/>
    <w:rsid w:val="00983905"/>
    <w:rsid w:val="00983C83"/>
    <w:rsid w:val="00983E32"/>
    <w:rsid w:val="00990A3A"/>
    <w:rsid w:val="00992BB9"/>
    <w:rsid w:val="00997791"/>
    <w:rsid w:val="00997BCE"/>
    <w:rsid w:val="009A0F25"/>
    <w:rsid w:val="009A187E"/>
    <w:rsid w:val="009A3D4B"/>
    <w:rsid w:val="009A426E"/>
    <w:rsid w:val="009A4EED"/>
    <w:rsid w:val="009A7962"/>
    <w:rsid w:val="009A7A46"/>
    <w:rsid w:val="009A7DE4"/>
    <w:rsid w:val="009B0037"/>
    <w:rsid w:val="009B08C3"/>
    <w:rsid w:val="009B0C18"/>
    <w:rsid w:val="009B0EC4"/>
    <w:rsid w:val="009B5017"/>
    <w:rsid w:val="009B559F"/>
    <w:rsid w:val="009B704D"/>
    <w:rsid w:val="009C1AD9"/>
    <w:rsid w:val="009C2518"/>
    <w:rsid w:val="009C4F9A"/>
    <w:rsid w:val="009C6504"/>
    <w:rsid w:val="009C6AEC"/>
    <w:rsid w:val="009C7432"/>
    <w:rsid w:val="009C7F56"/>
    <w:rsid w:val="009D02BF"/>
    <w:rsid w:val="009D03D8"/>
    <w:rsid w:val="009D093F"/>
    <w:rsid w:val="009D0FA2"/>
    <w:rsid w:val="009D11E8"/>
    <w:rsid w:val="009D2E73"/>
    <w:rsid w:val="009E01EA"/>
    <w:rsid w:val="009E3163"/>
    <w:rsid w:val="009E3EE1"/>
    <w:rsid w:val="009E51A3"/>
    <w:rsid w:val="009E6737"/>
    <w:rsid w:val="009E7490"/>
    <w:rsid w:val="009F4889"/>
    <w:rsid w:val="009F4E3C"/>
    <w:rsid w:val="009F746E"/>
    <w:rsid w:val="00A0026B"/>
    <w:rsid w:val="00A03354"/>
    <w:rsid w:val="00A03F49"/>
    <w:rsid w:val="00A049E1"/>
    <w:rsid w:val="00A061B7"/>
    <w:rsid w:val="00A07AC9"/>
    <w:rsid w:val="00A07ADB"/>
    <w:rsid w:val="00A110FD"/>
    <w:rsid w:val="00A115A9"/>
    <w:rsid w:val="00A12E8B"/>
    <w:rsid w:val="00A13603"/>
    <w:rsid w:val="00A153C5"/>
    <w:rsid w:val="00A2717A"/>
    <w:rsid w:val="00A27278"/>
    <w:rsid w:val="00A305C8"/>
    <w:rsid w:val="00A319FA"/>
    <w:rsid w:val="00A3336C"/>
    <w:rsid w:val="00A34B95"/>
    <w:rsid w:val="00A35109"/>
    <w:rsid w:val="00A362FF"/>
    <w:rsid w:val="00A37489"/>
    <w:rsid w:val="00A37541"/>
    <w:rsid w:val="00A37918"/>
    <w:rsid w:val="00A40534"/>
    <w:rsid w:val="00A40B0E"/>
    <w:rsid w:val="00A40BCF"/>
    <w:rsid w:val="00A414BF"/>
    <w:rsid w:val="00A41A7E"/>
    <w:rsid w:val="00A46E65"/>
    <w:rsid w:val="00A520D5"/>
    <w:rsid w:val="00A52872"/>
    <w:rsid w:val="00A535E3"/>
    <w:rsid w:val="00A53B5E"/>
    <w:rsid w:val="00A546F8"/>
    <w:rsid w:val="00A578D2"/>
    <w:rsid w:val="00A6168D"/>
    <w:rsid w:val="00A622BE"/>
    <w:rsid w:val="00A622E3"/>
    <w:rsid w:val="00A626BE"/>
    <w:rsid w:val="00A6755C"/>
    <w:rsid w:val="00A67AFD"/>
    <w:rsid w:val="00A700FC"/>
    <w:rsid w:val="00A7076F"/>
    <w:rsid w:val="00A70A3F"/>
    <w:rsid w:val="00A72841"/>
    <w:rsid w:val="00A74948"/>
    <w:rsid w:val="00A75B71"/>
    <w:rsid w:val="00A845B0"/>
    <w:rsid w:val="00A85838"/>
    <w:rsid w:val="00A91A17"/>
    <w:rsid w:val="00A91D9E"/>
    <w:rsid w:val="00A9232B"/>
    <w:rsid w:val="00A92CD6"/>
    <w:rsid w:val="00A9366D"/>
    <w:rsid w:val="00A976B9"/>
    <w:rsid w:val="00AA1AA0"/>
    <w:rsid w:val="00AA2B22"/>
    <w:rsid w:val="00AA2C52"/>
    <w:rsid w:val="00AB0983"/>
    <w:rsid w:val="00AB3CE2"/>
    <w:rsid w:val="00AC0CC0"/>
    <w:rsid w:val="00AC0D03"/>
    <w:rsid w:val="00AC3B90"/>
    <w:rsid w:val="00AC4D32"/>
    <w:rsid w:val="00AD1307"/>
    <w:rsid w:val="00AD14ED"/>
    <w:rsid w:val="00AD3751"/>
    <w:rsid w:val="00AD38E0"/>
    <w:rsid w:val="00AD3E83"/>
    <w:rsid w:val="00AD41F4"/>
    <w:rsid w:val="00AD4DCF"/>
    <w:rsid w:val="00AD53CD"/>
    <w:rsid w:val="00AD5C4E"/>
    <w:rsid w:val="00AD69A5"/>
    <w:rsid w:val="00AD7681"/>
    <w:rsid w:val="00AE1BB8"/>
    <w:rsid w:val="00AF0F26"/>
    <w:rsid w:val="00AF136E"/>
    <w:rsid w:val="00AF1425"/>
    <w:rsid w:val="00AF227D"/>
    <w:rsid w:val="00AF6B2E"/>
    <w:rsid w:val="00AF70D9"/>
    <w:rsid w:val="00AF7F9F"/>
    <w:rsid w:val="00B0141E"/>
    <w:rsid w:val="00B01828"/>
    <w:rsid w:val="00B02096"/>
    <w:rsid w:val="00B0261A"/>
    <w:rsid w:val="00B03F8E"/>
    <w:rsid w:val="00B063B9"/>
    <w:rsid w:val="00B06EEA"/>
    <w:rsid w:val="00B07910"/>
    <w:rsid w:val="00B10A52"/>
    <w:rsid w:val="00B10DA6"/>
    <w:rsid w:val="00B11506"/>
    <w:rsid w:val="00B12D50"/>
    <w:rsid w:val="00B14D72"/>
    <w:rsid w:val="00B14E06"/>
    <w:rsid w:val="00B15C04"/>
    <w:rsid w:val="00B16D74"/>
    <w:rsid w:val="00B16F60"/>
    <w:rsid w:val="00B1769E"/>
    <w:rsid w:val="00B17FF0"/>
    <w:rsid w:val="00B20403"/>
    <w:rsid w:val="00B20CDD"/>
    <w:rsid w:val="00B20F63"/>
    <w:rsid w:val="00B222F8"/>
    <w:rsid w:val="00B2277D"/>
    <w:rsid w:val="00B23038"/>
    <w:rsid w:val="00B249BF"/>
    <w:rsid w:val="00B26B09"/>
    <w:rsid w:val="00B33ED6"/>
    <w:rsid w:val="00B34D42"/>
    <w:rsid w:val="00B357A1"/>
    <w:rsid w:val="00B35A1F"/>
    <w:rsid w:val="00B370F7"/>
    <w:rsid w:val="00B409AF"/>
    <w:rsid w:val="00B409CE"/>
    <w:rsid w:val="00B40F3D"/>
    <w:rsid w:val="00B416DE"/>
    <w:rsid w:val="00B41AFC"/>
    <w:rsid w:val="00B425DC"/>
    <w:rsid w:val="00B451DB"/>
    <w:rsid w:val="00B454BC"/>
    <w:rsid w:val="00B47116"/>
    <w:rsid w:val="00B5041C"/>
    <w:rsid w:val="00B52128"/>
    <w:rsid w:val="00B52C23"/>
    <w:rsid w:val="00B560E6"/>
    <w:rsid w:val="00B569DE"/>
    <w:rsid w:val="00B57606"/>
    <w:rsid w:val="00B64C32"/>
    <w:rsid w:val="00B64F75"/>
    <w:rsid w:val="00B65CFC"/>
    <w:rsid w:val="00B72C5F"/>
    <w:rsid w:val="00B74442"/>
    <w:rsid w:val="00B74586"/>
    <w:rsid w:val="00B74E24"/>
    <w:rsid w:val="00B74F78"/>
    <w:rsid w:val="00B76172"/>
    <w:rsid w:val="00B76C47"/>
    <w:rsid w:val="00B778D8"/>
    <w:rsid w:val="00B7794F"/>
    <w:rsid w:val="00B80F09"/>
    <w:rsid w:val="00B80F76"/>
    <w:rsid w:val="00B8126A"/>
    <w:rsid w:val="00B836E7"/>
    <w:rsid w:val="00B840E3"/>
    <w:rsid w:val="00B8514C"/>
    <w:rsid w:val="00B867B0"/>
    <w:rsid w:val="00B870E8"/>
    <w:rsid w:val="00B87EF1"/>
    <w:rsid w:val="00B90078"/>
    <w:rsid w:val="00B90E63"/>
    <w:rsid w:val="00B9476C"/>
    <w:rsid w:val="00B96115"/>
    <w:rsid w:val="00BA0390"/>
    <w:rsid w:val="00BA0A83"/>
    <w:rsid w:val="00BA2FA5"/>
    <w:rsid w:val="00BA3193"/>
    <w:rsid w:val="00BA3BFE"/>
    <w:rsid w:val="00BA6A22"/>
    <w:rsid w:val="00BA71CC"/>
    <w:rsid w:val="00BA7723"/>
    <w:rsid w:val="00BB1FB3"/>
    <w:rsid w:val="00BB2268"/>
    <w:rsid w:val="00BB29F4"/>
    <w:rsid w:val="00BB3360"/>
    <w:rsid w:val="00BB441F"/>
    <w:rsid w:val="00BB7A25"/>
    <w:rsid w:val="00BC1D2E"/>
    <w:rsid w:val="00BC394E"/>
    <w:rsid w:val="00BC5BB8"/>
    <w:rsid w:val="00BC6604"/>
    <w:rsid w:val="00BC6FD7"/>
    <w:rsid w:val="00BC7A32"/>
    <w:rsid w:val="00BD116F"/>
    <w:rsid w:val="00BD1D6C"/>
    <w:rsid w:val="00BD2041"/>
    <w:rsid w:val="00BD2976"/>
    <w:rsid w:val="00BD35C6"/>
    <w:rsid w:val="00BD3899"/>
    <w:rsid w:val="00BD5006"/>
    <w:rsid w:val="00BD5444"/>
    <w:rsid w:val="00BD54C7"/>
    <w:rsid w:val="00BD5DD9"/>
    <w:rsid w:val="00BD5E9F"/>
    <w:rsid w:val="00BD6B30"/>
    <w:rsid w:val="00BD7A78"/>
    <w:rsid w:val="00BD7A9A"/>
    <w:rsid w:val="00BE2395"/>
    <w:rsid w:val="00BE2F3D"/>
    <w:rsid w:val="00BE5221"/>
    <w:rsid w:val="00BE59E9"/>
    <w:rsid w:val="00BE7814"/>
    <w:rsid w:val="00BF0492"/>
    <w:rsid w:val="00BF3843"/>
    <w:rsid w:val="00BF515C"/>
    <w:rsid w:val="00BF533D"/>
    <w:rsid w:val="00BF541A"/>
    <w:rsid w:val="00BF6049"/>
    <w:rsid w:val="00BF6BB4"/>
    <w:rsid w:val="00BF7122"/>
    <w:rsid w:val="00C013CD"/>
    <w:rsid w:val="00C036FE"/>
    <w:rsid w:val="00C0420C"/>
    <w:rsid w:val="00C04848"/>
    <w:rsid w:val="00C052BF"/>
    <w:rsid w:val="00C12292"/>
    <w:rsid w:val="00C12F85"/>
    <w:rsid w:val="00C151AF"/>
    <w:rsid w:val="00C155F5"/>
    <w:rsid w:val="00C16383"/>
    <w:rsid w:val="00C17FBA"/>
    <w:rsid w:val="00C202F5"/>
    <w:rsid w:val="00C23C20"/>
    <w:rsid w:val="00C248C8"/>
    <w:rsid w:val="00C24CC8"/>
    <w:rsid w:val="00C257E0"/>
    <w:rsid w:val="00C25C38"/>
    <w:rsid w:val="00C25C8D"/>
    <w:rsid w:val="00C2774A"/>
    <w:rsid w:val="00C30740"/>
    <w:rsid w:val="00C315FF"/>
    <w:rsid w:val="00C3192F"/>
    <w:rsid w:val="00C40266"/>
    <w:rsid w:val="00C4146D"/>
    <w:rsid w:val="00C4283D"/>
    <w:rsid w:val="00C42F9B"/>
    <w:rsid w:val="00C442FE"/>
    <w:rsid w:val="00C4555F"/>
    <w:rsid w:val="00C50705"/>
    <w:rsid w:val="00C53F07"/>
    <w:rsid w:val="00C54506"/>
    <w:rsid w:val="00C56FA0"/>
    <w:rsid w:val="00C60B3E"/>
    <w:rsid w:val="00C61223"/>
    <w:rsid w:val="00C612DA"/>
    <w:rsid w:val="00C6273F"/>
    <w:rsid w:val="00C63784"/>
    <w:rsid w:val="00C64AC4"/>
    <w:rsid w:val="00C672FC"/>
    <w:rsid w:val="00C67AFD"/>
    <w:rsid w:val="00C716A7"/>
    <w:rsid w:val="00C74CD8"/>
    <w:rsid w:val="00C76CCC"/>
    <w:rsid w:val="00C77070"/>
    <w:rsid w:val="00C81A0A"/>
    <w:rsid w:val="00C83815"/>
    <w:rsid w:val="00C84A9E"/>
    <w:rsid w:val="00C8541D"/>
    <w:rsid w:val="00C879B2"/>
    <w:rsid w:val="00C90907"/>
    <w:rsid w:val="00C9569E"/>
    <w:rsid w:val="00CA233C"/>
    <w:rsid w:val="00CA3FA9"/>
    <w:rsid w:val="00CA4433"/>
    <w:rsid w:val="00CA635C"/>
    <w:rsid w:val="00CA720B"/>
    <w:rsid w:val="00CB0C13"/>
    <w:rsid w:val="00CB48B9"/>
    <w:rsid w:val="00CB5AB9"/>
    <w:rsid w:val="00CB7B63"/>
    <w:rsid w:val="00CC1A02"/>
    <w:rsid w:val="00CC57C4"/>
    <w:rsid w:val="00CC7AA0"/>
    <w:rsid w:val="00CD3447"/>
    <w:rsid w:val="00CD6BA2"/>
    <w:rsid w:val="00CE1DB8"/>
    <w:rsid w:val="00CE5197"/>
    <w:rsid w:val="00CE6FB2"/>
    <w:rsid w:val="00CE7358"/>
    <w:rsid w:val="00CE7A34"/>
    <w:rsid w:val="00CF0942"/>
    <w:rsid w:val="00CF0E69"/>
    <w:rsid w:val="00CF2B3E"/>
    <w:rsid w:val="00CF3A7E"/>
    <w:rsid w:val="00CF4026"/>
    <w:rsid w:val="00CF5007"/>
    <w:rsid w:val="00CF606E"/>
    <w:rsid w:val="00CF6964"/>
    <w:rsid w:val="00CF6DDD"/>
    <w:rsid w:val="00D00C83"/>
    <w:rsid w:val="00D0251E"/>
    <w:rsid w:val="00D05101"/>
    <w:rsid w:val="00D07479"/>
    <w:rsid w:val="00D11B7A"/>
    <w:rsid w:val="00D11D7F"/>
    <w:rsid w:val="00D12E31"/>
    <w:rsid w:val="00D13311"/>
    <w:rsid w:val="00D13373"/>
    <w:rsid w:val="00D1409B"/>
    <w:rsid w:val="00D1441F"/>
    <w:rsid w:val="00D144EE"/>
    <w:rsid w:val="00D1563B"/>
    <w:rsid w:val="00D16D3F"/>
    <w:rsid w:val="00D17098"/>
    <w:rsid w:val="00D17DD0"/>
    <w:rsid w:val="00D22D4F"/>
    <w:rsid w:val="00D23925"/>
    <w:rsid w:val="00D25558"/>
    <w:rsid w:val="00D32EEE"/>
    <w:rsid w:val="00D334C3"/>
    <w:rsid w:val="00D35390"/>
    <w:rsid w:val="00D357F6"/>
    <w:rsid w:val="00D35C91"/>
    <w:rsid w:val="00D4039C"/>
    <w:rsid w:val="00D41366"/>
    <w:rsid w:val="00D45000"/>
    <w:rsid w:val="00D45C9D"/>
    <w:rsid w:val="00D46448"/>
    <w:rsid w:val="00D46E6E"/>
    <w:rsid w:val="00D5002D"/>
    <w:rsid w:val="00D5042A"/>
    <w:rsid w:val="00D504D8"/>
    <w:rsid w:val="00D50CFB"/>
    <w:rsid w:val="00D5261D"/>
    <w:rsid w:val="00D528A4"/>
    <w:rsid w:val="00D55C98"/>
    <w:rsid w:val="00D560CB"/>
    <w:rsid w:val="00D5742A"/>
    <w:rsid w:val="00D60976"/>
    <w:rsid w:val="00D62503"/>
    <w:rsid w:val="00D73AD4"/>
    <w:rsid w:val="00D73B63"/>
    <w:rsid w:val="00D76AB4"/>
    <w:rsid w:val="00D7720E"/>
    <w:rsid w:val="00D81D35"/>
    <w:rsid w:val="00D83C69"/>
    <w:rsid w:val="00D83FD4"/>
    <w:rsid w:val="00D86BE8"/>
    <w:rsid w:val="00D9066D"/>
    <w:rsid w:val="00D910F0"/>
    <w:rsid w:val="00D92152"/>
    <w:rsid w:val="00D9258C"/>
    <w:rsid w:val="00D932B2"/>
    <w:rsid w:val="00D93B91"/>
    <w:rsid w:val="00D93EED"/>
    <w:rsid w:val="00D93FEF"/>
    <w:rsid w:val="00DA1040"/>
    <w:rsid w:val="00DA1426"/>
    <w:rsid w:val="00DA4421"/>
    <w:rsid w:val="00DA67A9"/>
    <w:rsid w:val="00DB0CAB"/>
    <w:rsid w:val="00DB1B98"/>
    <w:rsid w:val="00DB2C06"/>
    <w:rsid w:val="00DC0368"/>
    <w:rsid w:val="00DC1BD3"/>
    <w:rsid w:val="00DC285B"/>
    <w:rsid w:val="00DC3559"/>
    <w:rsid w:val="00DC3FF2"/>
    <w:rsid w:val="00DC44EF"/>
    <w:rsid w:val="00DC5308"/>
    <w:rsid w:val="00DD2297"/>
    <w:rsid w:val="00DD4FA4"/>
    <w:rsid w:val="00DE40A0"/>
    <w:rsid w:val="00DE4C5C"/>
    <w:rsid w:val="00DE623A"/>
    <w:rsid w:val="00DE650D"/>
    <w:rsid w:val="00DE7CE4"/>
    <w:rsid w:val="00DF0844"/>
    <w:rsid w:val="00DF1099"/>
    <w:rsid w:val="00DF1592"/>
    <w:rsid w:val="00DF3487"/>
    <w:rsid w:val="00DF35C7"/>
    <w:rsid w:val="00DF35E9"/>
    <w:rsid w:val="00DF3827"/>
    <w:rsid w:val="00DF3998"/>
    <w:rsid w:val="00E018F0"/>
    <w:rsid w:val="00E0220C"/>
    <w:rsid w:val="00E02C49"/>
    <w:rsid w:val="00E054D9"/>
    <w:rsid w:val="00E06476"/>
    <w:rsid w:val="00E06CFC"/>
    <w:rsid w:val="00E113D9"/>
    <w:rsid w:val="00E11B2C"/>
    <w:rsid w:val="00E11EDD"/>
    <w:rsid w:val="00E11F1A"/>
    <w:rsid w:val="00E12259"/>
    <w:rsid w:val="00E1231E"/>
    <w:rsid w:val="00E13046"/>
    <w:rsid w:val="00E130BF"/>
    <w:rsid w:val="00E13190"/>
    <w:rsid w:val="00E1752D"/>
    <w:rsid w:val="00E2273B"/>
    <w:rsid w:val="00E22FAF"/>
    <w:rsid w:val="00E2702F"/>
    <w:rsid w:val="00E272E3"/>
    <w:rsid w:val="00E34B0A"/>
    <w:rsid w:val="00E354FA"/>
    <w:rsid w:val="00E359A5"/>
    <w:rsid w:val="00E3645B"/>
    <w:rsid w:val="00E37BFC"/>
    <w:rsid w:val="00E40B61"/>
    <w:rsid w:val="00E41C46"/>
    <w:rsid w:val="00E42495"/>
    <w:rsid w:val="00E42AA3"/>
    <w:rsid w:val="00E42BE1"/>
    <w:rsid w:val="00E42D59"/>
    <w:rsid w:val="00E42FBC"/>
    <w:rsid w:val="00E4360C"/>
    <w:rsid w:val="00E43CC5"/>
    <w:rsid w:val="00E44AA9"/>
    <w:rsid w:val="00E45DF6"/>
    <w:rsid w:val="00E518AD"/>
    <w:rsid w:val="00E539FE"/>
    <w:rsid w:val="00E54783"/>
    <w:rsid w:val="00E55F2C"/>
    <w:rsid w:val="00E574D9"/>
    <w:rsid w:val="00E60FFD"/>
    <w:rsid w:val="00E62EBF"/>
    <w:rsid w:val="00E630C6"/>
    <w:rsid w:val="00E726FB"/>
    <w:rsid w:val="00E7299C"/>
    <w:rsid w:val="00E72B68"/>
    <w:rsid w:val="00E73D12"/>
    <w:rsid w:val="00E74F5E"/>
    <w:rsid w:val="00E7634D"/>
    <w:rsid w:val="00E770D6"/>
    <w:rsid w:val="00E77903"/>
    <w:rsid w:val="00E82580"/>
    <w:rsid w:val="00E833C7"/>
    <w:rsid w:val="00E83DF9"/>
    <w:rsid w:val="00E84C8A"/>
    <w:rsid w:val="00E86217"/>
    <w:rsid w:val="00E86B01"/>
    <w:rsid w:val="00E86B5C"/>
    <w:rsid w:val="00E903DF"/>
    <w:rsid w:val="00E90583"/>
    <w:rsid w:val="00EA1416"/>
    <w:rsid w:val="00EA2036"/>
    <w:rsid w:val="00EA3C29"/>
    <w:rsid w:val="00EA5DEA"/>
    <w:rsid w:val="00EA7654"/>
    <w:rsid w:val="00EA78DD"/>
    <w:rsid w:val="00EB0FEA"/>
    <w:rsid w:val="00EB1971"/>
    <w:rsid w:val="00EB33DD"/>
    <w:rsid w:val="00EB55D1"/>
    <w:rsid w:val="00EB5B96"/>
    <w:rsid w:val="00EB6040"/>
    <w:rsid w:val="00EB7BE9"/>
    <w:rsid w:val="00EC11C8"/>
    <w:rsid w:val="00EC1AC9"/>
    <w:rsid w:val="00EC2292"/>
    <w:rsid w:val="00EC2E16"/>
    <w:rsid w:val="00EC3F4F"/>
    <w:rsid w:val="00EC78ED"/>
    <w:rsid w:val="00ED2787"/>
    <w:rsid w:val="00ED2E98"/>
    <w:rsid w:val="00ED3F07"/>
    <w:rsid w:val="00EE02E8"/>
    <w:rsid w:val="00EE1966"/>
    <w:rsid w:val="00EE2F37"/>
    <w:rsid w:val="00EE32D4"/>
    <w:rsid w:val="00EE5CE1"/>
    <w:rsid w:val="00EE6069"/>
    <w:rsid w:val="00EF0C01"/>
    <w:rsid w:val="00EF13B9"/>
    <w:rsid w:val="00EF2074"/>
    <w:rsid w:val="00EF2BAC"/>
    <w:rsid w:val="00EF2E43"/>
    <w:rsid w:val="00EF38B2"/>
    <w:rsid w:val="00EF42CB"/>
    <w:rsid w:val="00EF6F89"/>
    <w:rsid w:val="00F02A35"/>
    <w:rsid w:val="00F03F02"/>
    <w:rsid w:val="00F04EB9"/>
    <w:rsid w:val="00F04FC6"/>
    <w:rsid w:val="00F05643"/>
    <w:rsid w:val="00F05A99"/>
    <w:rsid w:val="00F0767A"/>
    <w:rsid w:val="00F13FC3"/>
    <w:rsid w:val="00F14210"/>
    <w:rsid w:val="00F22C84"/>
    <w:rsid w:val="00F23C37"/>
    <w:rsid w:val="00F24467"/>
    <w:rsid w:val="00F24E1D"/>
    <w:rsid w:val="00F26F4A"/>
    <w:rsid w:val="00F27319"/>
    <w:rsid w:val="00F277BF"/>
    <w:rsid w:val="00F30433"/>
    <w:rsid w:val="00F31711"/>
    <w:rsid w:val="00F31EAC"/>
    <w:rsid w:val="00F359E0"/>
    <w:rsid w:val="00F42E41"/>
    <w:rsid w:val="00F44E14"/>
    <w:rsid w:val="00F45490"/>
    <w:rsid w:val="00F464E5"/>
    <w:rsid w:val="00F47126"/>
    <w:rsid w:val="00F5086F"/>
    <w:rsid w:val="00F5398C"/>
    <w:rsid w:val="00F55B2B"/>
    <w:rsid w:val="00F56E8A"/>
    <w:rsid w:val="00F602BF"/>
    <w:rsid w:val="00F613E2"/>
    <w:rsid w:val="00F6251E"/>
    <w:rsid w:val="00F62D45"/>
    <w:rsid w:val="00F6388F"/>
    <w:rsid w:val="00F66F73"/>
    <w:rsid w:val="00F70DF7"/>
    <w:rsid w:val="00F71BBE"/>
    <w:rsid w:val="00F7225E"/>
    <w:rsid w:val="00F801EB"/>
    <w:rsid w:val="00F81DBA"/>
    <w:rsid w:val="00F840FC"/>
    <w:rsid w:val="00F868AF"/>
    <w:rsid w:val="00F87014"/>
    <w:rsid w:val="00F8747B"/>
    <w:rsid w:val="00F8796C"/>
    <w:rsid w:val="00F92800"/>
    <w:rsid w:val="00F93B5D"/>
    <w:rsid w:val="00F94233"/>
    <w:rsid w:val="00F9494A"/>
    <w:rsid w:val="00F966BD"/>
    <w:rsid w:val="00F9725D"/>
    <w:rsid w:val="00FA20DF"/>
    <w:rsid w:val="00FA237E"/>
    <w:rsid w:val="00FA44CC"/>
    <w:rsid w:val="00FA5387"/>
    <w:rsid w:val="00FA76A2"/>
    <w:rsid w:val="00FB0EDD"/>
    <w:rsid w:val="00FB1B18"/>
    <w:rsid w:val="00FB6AE5"/>
    <w:rsid w:val="00FC0CE2"/>
    <w:rsid w:val="00FC7A24"/>
    <w:rsid w:val="00FD040A"/>
    <w:rsid w:val="00FD58FB"/>
    <w:rsid w:val="00FD75F4"/>
    <w:rsid w:val="00FD76F4"/>
    <w:rsid w:val="00FD7B67"/>
    <w:rsid w:val="00FE0107"/>
    <w:rsid w:val="00FE134F"/>
    <w:rsid w:val="00FE39C5"/>
    <w:rsid w:val="00FE3D7E"/>
    <w:rsid w:val="00FE4604"/>
    <w:rsid w:val="00FE5804"/>
    <w:rsid w:val="00FE5D85"/>
    <w:rsid w:val="00FF0370"/>
    <w:rsid w:val="00FF0D30"/>
    <w:rsid w:val="00FF1242"/>
    <w:rsid w:val="00FF4651"/>
    <w:rsid w:val="00FF59B3"/>
    <w:rsid w:val="00FF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6697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43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50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39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B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E43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F2E43"/>
  </w:style>
  <w:style w:type="paragraph" w:styleId="Footer">
    <w:name w:val="footer"/>
    <w:basedOn w:val="Normal"/>
    <w:link w:val="FooterChar"/>
    <w:uiPriority w:val="99"/>
    <w:unhideWhenUsed/>
    <w:rsid w:val="00EF2E43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F2E43"/>
  </w:style>
  <w:style w:type="character" w:styleId="Hyperlink">
    <w:name w:val="Hyperlink"/>
    <w:basedOn w:val="DefaultParagraphFont"/>
    <w:uiPriority w:val="99"/>
    <w:unhideWhenUsed/>
    <w:rsid w:val="00EF2E4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F2E43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rsid w:val="007F5BD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5D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550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BF"/>
    <w:rPr>
      <w:rFonts w:ascii="Segoe UI" w:eastAsiaTheme="minorEastAsia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72BB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E64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64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643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43C"/>
    <w:rPr>
      <w:rFonts w:eastAsiaTheme="minorEastAsia"/>
      <w:b/>
      <w:bCs/>
      <w:sz w:val="20"/>
      <w:szCs w:val="20"/>
    </w:rPr>
  </w:style>
  <w:style w:type="character" w:customStyle="1" w:styleId="Style1">
    <w:name w:val="Style1"/>
    <w:basedOn w:val="DefaultParagraphFont"/>
    <w:uiPriority w:val="1"/>
    <w:rsid w:val="007C77F0"/>
    <w:rPr>
      <w:rFonts w:asciiTheme="minorHAnsi" w:hAnsiTheme="minorHAnsi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00C8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B0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A40B0E"/>
    <w:pPr>
      <w:spacing w:before="75" w:after="225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5139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43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50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39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B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E43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F2E43"/>
  </w:style>
  <w:style w:type="paragraph" w:styleId="Footer">
    <w:name w:val="footer"/>
    <w:basedOn w:val="Normal"/>
    <w:link w:val="FooterChar"/>
    <w:uiPriority w:val="99"/>
    <w:unhideWhenUsed/>
    <w:rsid w:val="00EF2E43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F2E43"/>
  </w:style>
  <w:style w:type="character" w:styleId="Hyperlink">
    <w:name w:val="Hyperlink"/>
    <w:basedOn w:val="DefaultParagraphFont"/>
    <w:uiPriority w:val="99"/>
    <w:unhideWhenUsed/>
    <w:rsid w:val="00EF2E4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F2E43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rsid w:val="007F5BD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5D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550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BF"/>
    <w:rPr>
      <w:rFonts w:ascii="Segoe UI" w:eastAsiaTheme="minorEastAsia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72BB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E64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64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643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43C"/>
    <w:rPr>
      <w:rFonts w:eastAsiaTheme="minorEastAsia"/>
      <w:b/>
      <w:bCs/>
      <w:sz w:val="20"/>
      <w:szCs w:val="20"/>
    </w:rPr>
  </w:style>
  <w:style w:type="character" w:customStyle="1" w:styleId="Style1">
    <w:name w:val="Style1"/>
    <w:basedOn w:val="DefaultParagraphFont"/>
    <w:uiPriority w:val="1"/>
    <w:rsid w:val="007C77F0"/>
    <w:rPr>
      <w:rFonts w:asciiTheme="minorHAnsi" w:hAnsiTheme="minorHAnsi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00C8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B0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A40B0E"/>
    <w:pPr>
      <w:spacing w:before="75" w:after="225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5139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4001">
              <w:marLeft w:val="2"/>
              <w:marRight w:val="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9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0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dmin@ruraldirections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%20admin@ruraldirection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ooper\Dropbox\Pasture%20Principles\Registrations\Pasture%20Principles%20Registration%20Form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E3F8E-CDFA-4204-9B82-27C0D3608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Pasture Principles Registration Form template.dotx</Template>
  <TotalTime>0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Hooper</dc:creator>
  <cp:lastModifiedBy>Aimee Parfett</cp:lastModifiedBy>
  <cp:revision>2</cp:revision>
  <cp:lastPrinted>2015-11-06T02:45:00Z</cp:lastPrinted>
  <dcterms:created xsi:type="dcterms:W3CDTF">2017-03-13T04:30:00Z</dcterms:created>
  <dcterms:modified xsi:type="dcterms:W3CDTF">2017-03-13T04:30:00Z</dcterms:modified>
</cp:coreProperties>
</file>